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6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613"/>
        <w:gridCol w:w="2269"/>
        <w:gridCol w:w="1175"/>
        <w:gridCol w:w="1913"/>
        <w:gridCol w:w="7924"/>
      </w:tblGrid>
      <w:tr w:rsidR="00676560" w:rsidRPr="00676560" w14:paraId="1FE77ED3" w14:textId="77777777" w:rsidTr="00993677">
        <w:trPr>
          <w:gridAfter w:val="1"/>
          <w:wAfter w:w="2158" w:type="pct"/>
        </w:trPr>
        <w:tc>
          <w:tcPr>
            <w:tcW w:w="2842" w:type="pct"/>
            <w:gridSpan w:val="5"/>
            <w:shd w:val="clear" w:color="auto" w:fill="731F1C" w:themeFill="accent5"/>
          </w:tcPr>
          <w:p w14:paraId="1491293B" w14:textId="256A765F" w:rsidR="00650259" w:rsidRPr="00676560" w:rsidRDefault="00F72E14" w:rsidP="0090596C">
            <w:pPr>
              <w:pStyle w:val="berschrift1"/>
              <w:outlineLvl w:val="0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76560"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Angaben zur Person</w:t>
            </w:r>
          </w:p>
        </w:tc>
      </w:tr>
      <w:tr w:rsidR="00993677" w:rsidRPr="003A4871" w14:paraId="7E7DCB7F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0EF91595" w14:textId="7DEC4954" w:rsidR="00650259" w:rsidRPr="003A4871" w:rsidRDefault="00F72E14" w:rsidP="0090596C">
            <w:pPr>
              <w:pStyle w:val="Standardeinzug"/>
            </w:pPr>
            <w:r>
              <w:t>Name:</w:t>
            </w: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04BDC010" w14:textId="4E73C45F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518E647A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3AF4D55A" w14:textId="0AD7B064" w:rsidR="00650259" w:rsidRPr="003A4871" w:rsidRDefault="00650259" w:rsidP="0090596C">
            <w:pPr>
              <w:pStyle w:val="Standardeinzug"/>
            </w:pP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5DA9AE3E" w14:textId="77777777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3872F2CA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5EB181FF" w14:textId="23D5FEE8" w:rsidR="00650259" w:rsidRPr="003A4871" w:rsidRDefault="00F72E14" w:rsidP="0090596C">
            <w:pPr>
              <w:pStyle w:val="Standardeinzug"/>
            </w:pPr>
            <w:r>
              <w:rPr>
                <w:lang w:bidi="de-DE"/>
              </w:rPr>
              <w:t>Straße, Hausnummer:</w:t>
            </w: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5AD50022" w14:textId="4213176B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4267C02E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2CD91271" w14:textId="7DC4F144" w:rsidR="00650259" w:rsidRPr="003A4871" w:rsidRDefault="00F72E14" w:rsidP="0090596C">
            <w:pPr>
              <w:pStyle w:val="Standardeinzug"/>
            </w:pPr>
            <w:r>
              <w:t>PLZ, Ort:</w:t>
            </w: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1EA53179" w14:textId="77777777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4BEF8044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21447AA8" w14:textId="2355DDEB" w:rsidR="00650259" w:rsidRPr="003A4871" w:rsidRDefault="00F72E14" w:rsidP="0090596C">
            <w:pPr>
              <w:pStyle w:val="Standardeinzug"/>
            </w:pPr>
            <w:r>
              <w:t>Bundesland:</w:t>
            </w: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5B223F9E" w14:textId="6A637B10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53ECF1F8" w14:textId="77777777" w:rsidTr="00993677">
        <w:trPr>
          <w:gridAfter w:val="1"/>
          <w:wAfter w:w="2158" w:type="pct"/>
        </w:trPr>
        <w:sdt>
          <w:sdtPr>
            <w:id w:val="83577009"/>
            <w:placeholder>
              <w:docPart w:val="1F92364AB16744D5A0A216DEF4A9FF90"/>
            </w:placeholder>
            <w:temporary/>
            <w:showingPlcHdr/>
            <w15:appearance w15:val="hidden"/>
          </w:sdtPr>
          <w:sdtContent>
            <w:tc>
              <w:tcPr>
                <w:tcW w:w="1383" w:type="pct"/>
                <w:gridSpan w:val="2"/>
                <w:vAlign w:val="bottom"/>
              </w:tcPr>
              <w:p w14:paraId="3E1891D0" w14:textId="77777777" w:rsidR="00650259" w:rsidRPr="003A4871" w:rsidRDefault="0090596C" w:rsidP="0090596C">
                <w:pPr>
                  <w:pStyle w:val="Standardeinzug"/>
                </w:pPr>
                <w:r w:rsidRPr="003A4871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618" w:type="pct"/>
            <w:tcBorders>
              <w:bottom w:val="single" w:sz="4" w:space="0" w:color="auto"/>
            </w:tcBorders>
            <w:vAlign w:val="bottom"/>
          </w:tcPr>
          <w:p w14:paraId="4F9E9B9F" w14:textId="77777777" w:rsidR="00650259" w:rsidRPr="003A4871" w:rsidRDefault="00650259" w:rsidP="007F7B5D">
            <w:pPr>
              <w:spacing w:before="120"/>
            </w:pPr>
          </w:p>
        </w:tc>
        <w:tc>
          <w:tcPr>
            <w:tcW w:w="320" w:type="pct"/>
            <w:vAlign w:val="bottom"/>
          </w:tcPr>
          <w:p w14:paraId="12C51268" w14:textId="64815678" w:rsidR="00650259" w:rsidRPr="003A4871" w:rsidRDefault="00F72E14" w:rsidP="0090596C">
            <w:r>
              <w:t>Mobil: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vAlign w:val="bottom"/>
          </w:tcPr>
          <w:p w14:paraId="2D5FEBFC" w14:textId="77777777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7E24F559" w14:textId="77777777" w:rsidTr="00993677">
        <w:trPr>
          <w:gridAfter w:val="1"/>
          <w:wAfter w:w="2158" w:type="pct"/>
        </w:trPr>
        <w:sdt>
          <w:sdtPr>
            <w:id w:val="-965116832"/>
            <w:placeholder>
              <w:docPart w:val="C3E3DA06EBD6498BA03738F465D4BE00"/>
            </w:placeholder>
            <w:temporary/>
            <w:showingPlcHdr/>
            <w15:appearance w15:val="hidden"/>
          </w:sdtPr>
          <w:sdtContent>
            <w:tc>
              <w:tcPr>
                <w:tcW w:w="1383" w:type="pct"/>
                <w:gridSpan w:val="2"/>
                <w:vAlign w:val="bottom"/>
              </w:tcPr>
              <w:p w14:paraId="440BA59D" w14:textId="77777777" w:rsidR="00650259" w:rsidRPr="003A4871" w:rsidRDefault="0090596C" w:rsidP="0090596C">
                <w:pPr>
                  <w:pStyle w:val="Standardeinzug"/>
                </w:pPr>
                <w:r w:rsidRPr="003A4871">
                  <w:rPr>
                    <w:lang w:bidi="de-DE"/>
                  </w:rPr>
                  <w:t>E-Mail</w:t>
                </w:r>
              </w:p>
            </w:tc>
          </w:sdtContent>
        </w:sdt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0DDD4ECE" w14:textId="564DAAC8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77DDFCA9" w14:textId="77777777" w:rsidTr="00993677">
        <w:trPr>
          <w:gridAfter w:val="1"/>
          <w:wAfter w:w="2158" w:type="pct"/>
          <w:trHeight w:val="54"/>
        </w:trPr>
        <w:tc>
          <w:tcPr>
            <w:tcW w:w="2842" w:type="pct"/>
            <w:gridSpan w:val="5"/>
            <w:shd w:val="clear" w:color="auto" w:fill="auto"/>
          </w:tcPr>
          <w:p w14:paraId="6AE5403B" w14:textId="6D99E7D1" w:rsidR="00650259" w:rsidRPr="003A4871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3A4871" w14:paraId="29436A2A" w14:textId="77777777" w:rsidTr="00993677">
        <w:trPr>
          <w:gridAfter w:val="1"/>
          <w:wAfter w:w="2158" w:type="pct"/>
        </w:trPr>
        <w:tc>
          <w:tcPr>
            <w:tcW w:w="2842" w:type="pct"/>
            <w:gridSpan w:val="5"/>
            <w:shd w:val="clear" w:color="auto" w:fill="731F1C" w:themeFill="accent5"/>
          </w:tcPr>
          <w:p w14:paraId="1A32C886" w14:textId="63F1D7C0" w:rsidR="00650259" w:rsidRPr="003A4871" w:rsidRDefault="00F72E14" w:rsidP="0090596C">
            <w:pPr>
              <w:pStyle w:val="berschrift1"/>
              <w:outlineLvl w:val="0"/>
            </w:pPr>
            <w:r>
              <w:t>Wie sind Sie auf uns aufmerksam geworden?</w:t>
            </w:r>
          </w:p>
        </w:tc>
      </w:tr>
      <w:tr w:rsidR="00993677" w:rsidRPr="003A4871" w14:paraId="1D3C9C2A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1A4C8A8D" w14:textId="74B48263" w:rsidR="00650259" w:rsidRPr="003A4871" w:rsidRDefault="00650259" w:rsidP="00F52451">
            <w:pPr>
              <w:pStyle w:val="Standardeinzug"/>
            </w:pPr>
          </w:p>
        </w:tc>
        <w:tc>
          <w:tcPr>
            <w:tcW w:w="1459" w:type="pct"/>
            <w:gridSpan w:val="3"/>
            <w:tcBorders>
              <w:bottom w:val="single" w:sz="4" w:space="0" w:color="auto"/>
            </w:tcBorders>
            <w:vAlign w:val="bottom"/>
          </w:tcPr>
          <w:p w14:paraId="056C0D08" w14:textId="6B403F22" w:rsidR="00650259" w:rsidRPr="003A4871" w:rsidRDefault="00650259" w:rsidP="007F7B5D">
            <w:pPr>
              <w:spacing w:before="120"/>
            </w:pPr>
          </w:p>
        </w:tc>
      </w:tr>
      <w:tr w:rsidR="00993677" w:rsidRPr="003A4871" w14:paraId="2CD56FCC" w14:textId="77777777" w:rsidTr="00993677">
        <w:trPr>
          <w:gridAfter w:val="1"/>
          <w:wAfter w:w="2158" w:type="pct"/>
        </w:trPr>
        <w:tc>
          <w:tcPr>
            <w:tcW w:w="1383" w:type="pct"/>
            <w:gridSpan w:val="2"/>
            <w:vAlign w:val="bottom"/>
          </w:tcPr>
          <w:p w14:paraId="393FA9D6" w14:textId="0F36659F" w:rsidR="00650259" w:rsidRPr="003A4871" w:rsidRDefault="00650259" w:rsidP="00F52451">
            <w:pPr>
              <w:pStyle w:val="Standardeinzug"/>
            </w:pPr>
          </w:p>
        </w:tc>
        <w:tc>
          <w:tcPr>
            <w:tcW w:w="145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634185" w14:textId="40CB9766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1FE91D37" w14:textId="77777777" w:rsidTr="00993677">
        <w:trPr>
          <w:gridAfter w:val="1"/>
          <w:wAfter w:w="2158" w:type="pct"/>
          <w:trHeight w:val="54"/>
        </w:trPr>
        <w:tc>
          <w:tcPr>
            <w:tcW w:w="2842" w:type="pct"/>
            <w:gridSpan w:val="5"/>
            <w:shd w:val="clear" w:color="auto" w:fill="auto"/>
          </w:tcPr>
          <w:p w14:paraId="4FE85A9D" w14:textId="77777777" w:rsidR="00650259" w:rsidRPr="003A4871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2E14" w:rsidRPr="003A4871" w14:paraId="074814E4" w14:textId="77777777" w:rsidTr="00993677">
        <w:trPr>
          <w:gridAfter w:val="1"/>
          <w:wAfter w:w="2158" w:type="pct"/>
          <w:trHeight w:val="54"/>
        </w:trPr>
        <w:tc>
          <w:tcPr>
            <w:tcW w:w="2842" w:type="pct"/>
            <w:gridSpan w:val="5"/>
            <w:shd w:val="clear" w:color="auto" w:fill="auto"/>
          </w:tcPr>
          <w:p w14:paraId="492FCA5D" w14:textId="5F8B3DD2" w:rsidR="00F72E14" w:rsidRDefault="00F72E14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39E0FC9E" w14:textId="77D1A3FD" w:rsidR="00F72E14" w:rsidRPr="003A4871" w:rsidRDefault="00F72E14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3A4871" w14:paraId="5DD8D3A9" w14:textId="77777777" w:rsidTr="00993677">
        <w:trPr>
          <w:gridAfter w:val="1"/>
          <w:wAfter w:w="2158" w:type="pct"/>
        </w:trPr>
        <w:tc>
          <w:tcPr>
            <w:tcW w:w="2842" w:type="pct"/>
            <w:gridSpan w:val="5"/>
            <w:shd w:val="clear" w:color="auto" w:fill="731F1C" w:themeFill="accent5"/>
          </w:tcPr>
          <w:p w14:paraId="4D129B33" w14:textId="78070D42" w:rsidR="00650259" w:rsidRPr="003A4871" w:rsidRDefault="00F72E14" w:rsidP="0090596C">
            <w:pPr>
              <w:pStyle w:val="berschrift1"/>
              <w:outlineLvl w:val="0"/>
            </w:pPr>
            <w:bookmarkStart w:id="0" w:name="_Hlk521325947"/>
            <w:r>
              <w:t>Haben / hatten Sie schonmal einen Hund?</w:t>
            </w:r>
          </w:p>
        </w:tc>
      </w:tr>
      <w:bookmarkEnd w:id="0"/>
      <w:tr w:rsidR="00993677" w:rsidRPr="003A4871" w14:paraId="4CDE7EBA" w14:textId="77777777" w:rsidTr="00993677">
        <w:trPr>
          <w:gridAfter w:val="1"/>
          <w:wAfter w:w="2158" w:type="pct"/>
        </w:trPr>
        <w:tc>
          <w:tcPr>
            <w:tcW w:w="1216" w:type="pct"/>
            <w:vAlign w:val="bottom"/>
          </w:tcPr>
          <w:p w14:paraId="084BD3B5" w14:textId="36B5DC2E" w:rsidR="00E677FE" w:rsidRPr="003A4871" w:rsidRDefault="00E677FE" w:rsidP="0090596C">
            <w:pPr>
              <w:spacing w:before="120"/>
              <w:ind w:left="698"/>
              <w:rPr>
                <w:sz w:val="36"/>
              </w:rPr>
            </w:pPr>
            <w:r w:rsidRPr="003A4871">
              <w:rPr>
                <w:sz w:val="36"/>
                <w:lang w:bidi="de-DE"/>
              </w:rPr>
              <w:sym w:font="Wingdings 2" w:char="F0A3"/>
            </w:r>
            <w:r w:rsidR="00676560">
              <w:rPr>
                <w:sz w:val="36"/>
                <w:lang w:bidi="de-DE"/>
              </w:rPr>
              <w:t xml:space="preserve"> </w:t>
            </w:r>
            <w:r w:rsidR="00676560">
              <w:t>Nein</w:t>
            </w:r>
          </w:p>
        </w:tc>
        <w:tc>
          <w:tcPr>
            <w:tcW w:w="1626" w:type="pct"/>
            <w:gridSpan w:val="4"/>
            <w:vAlign w:val="bottom"/>
          </w:tcPr>
          <w:p w14:paraId="60057821" w14:textId="5E40910F" w:rsidR="00F72E14" w:rsidRPr="003A4871" w:rsidRDefault="00F72E14" w:rsidP="007F7B5D">
            <w:pPr>
              <w:spacing w:before="120"/>
            </w:pPr>
          </w:p>
        </w:tc>
      </w:tr>
      <w:tr w:rsidR="00676560" w:rsidRPr="003A4871" w14:paraId="6971E031" w14:textId="77777777" w:rsidTr="00993677">
        <w:trPr>
          <w:gridAfter w:val="1"/>
          <w:wAfter w:w="2158" w:type="pct"/>
        </w:trPr>
        <w:tc>
          <w:tcPr>
            <w:tcW w:w="1216" w:type="pct"/>
            <w:vAlign w:val="bottom"/>
          </w:tcPr>
          <w:p w14:paraId="48EDB6B3" w14:textId="7C8F59F9" w:rsidR="00F72E14" w:rsidRPr="003A4871" w:rsidRDefault="00F72E14" w:rsidP="00F72E14">
            <w:pPr>
              <w:spacing w:before="120"/>
              <w:ind w:left="698"/>
              <w:rPr>
                <w:sz w:val="36"/>
                <w:lang w:bidi="de-DE"/>
              </w:rPr>
            </w:pPr>
            <w:r w:rsidRPr="003A4871">
              <w:rPr>
                <w:sz w:val="36"/>
                <w:lang w:bidi="de-DE"/>
              </w:rPr>
              <w:sym w:font="Wingdings 2" w:char="F0A3"/>
            </w:r>
            <w:r w:rsidR="00676560">
              <w:rPr>
                <w:sz w:val="36"/>
                <w:lang w:bidi="de-DE"/>
              </w:rPr>
              <w:t xml:space="preserve"> </w:t>
            </w:r>
            <w:r w:rsidR="00676560">
              <w:t xml:space="preserve">Ja, welche Rasse:  </w:t>
            </w:r>
          </w:p>
        </w:tc>
        <w:tc>
          <w:tcPr>
            <w:tcW w:w="1626" w:type="pct"/>
            <w:gridSpan w:val="4"/>
            <w:vAlign w:val="bottom"/>
          </w:tcPr>
          <w:p w14:paraId="6286D3A2" w14:textId="6F7E1BAD" w:rsidR="00993677" w:rsidRDefault="00676560" w:rsidP="00F72E14">
            <w:pPr>
              <w:spacing w:before="120"/>
            </w:pPr>
            <w:r>
              <w:t>_______________</w:t>
            </w:r>
          </w:p>
        </w:tc>
      </w:tr>
      <w:tr w:rsidR="00993677" w:rsidRPr="003A4871" w14:paraId="1456C7CA" w14:textId="4BDED60F" w:rsidTr="00993677">
        <w:tc>
          <w:tcPr>
            <w:tcW w:w="1216" w:type="pct"/>
            <w:vAlign w:val="bottom"/>
          </w:tcPr>
          <w:p w14:paraId="74EA296E" w14:textId="792E7212" w:rsidR="00993677" w:rsidRPr="003A4871" w:rsidRDefault="00993677" w:rsidP="00993677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 w:rsidRPr="00993677">
              <w:rPr>
                <w:szCs w:val="22"/>
                <w:lang w:bidi="de-DE"/>
              </w:rPr>
              <w:t>FCI Zucht</w:t>
            </w:r>
          </w:p>
        </w:tc>
        <w:tc>
          <w:tcPr>
            <w:tcW w:w="1626" w:type="pct"/>
            <w:gridSpan w:val="4"/>
            <w:vAlign w:val="bottom"/>
          </w:tcPr>
          <w:p w14:paraId="564446A3" w14:textId="71E8C750" w:rsidR="00993677" w:rsidRDefault="00993677" w:rsidP="00993677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 w:rsidRPr="00993677">
              <w:rPr>
                <w:szCs w:val="22"/>
                <w:lang w:bidi="de-DE"/>
              </w:rPr>
              <w:t>Züchter nicht FCI</w:t>
            </w:r>
          </w:p>
        </w:tc>
        <w:tc>
          <w:tcPr>
            <w:tcW w:w="2158" w:type="pct"/>
            <w:vAlign w:val="bottom"/>
          </w:tcPr>
          <w:p w14:paraId="3EC6E00E" w14:textId="7B7EEDC8" w:rsidR="00993677" w:rsidRPr="003A4871" w:rsidRDefault="00993677" w:rsidP="00993677"/>
        </w:tc>
      </w:tr>
      <w:tr w:rsidR="00993677" w:rsidRPr="003A4871" w14:paraId="749F036D" w14:textId="77777777" w:rsidTr="00EF5F9A">
        <w:tc>
          <w:tcPr>
            <w:tcW w:w="1216" w:type="pct"/>
            <w:vAlign w:val="bottom"/>
          </w:tcPr>
          <w:p w14:paraId="09FB6781" w14:textId="4F6F131D" w:rsidR="00993677" w:rsidRPr="003A4871" w:rsidRDefault="00993677" w:rsidP="00EF5F9A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 xml:space="preserve">Hobbyzucht </w:t>
            </w:r>
            <w:proofErr w:type="gramStart"/>
            <w:r>
              <w:rPr>
                <w:szCs w:val="22"/>
                <w:lang w:bidi="de-DE"/>
              </w:rPr>
              <w:t>mit Papiere</w:t>
            </w:r>
            <w:proofErr w:type="gramEnd"/>
          </w:p>
        </w:tc>
        <w:tc>
          <w:tcPr>
            <w:tcW w:w="1626" w:type="pct"/>
            <w:gridSpan w:val="4"/>
            <w:vAlign w:val="bottom"/>
          </w:tcPr>
          <w:p w14:paraId="0CBE6AF3" w14:textId="1A3E4468" w:rsidR="00993677" w:rsidRDefault="00993677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Hobbyzucht ohne Papiere</w:t>
            </w:r>
          </w:p>
        </w:tc>
        <w:tc>
          <w:tcPr>
            <w:tcW w:w="2158" w:type="pct"/>
            <w:vAlign w:val="bottom"/>
          </w:tcPr>
          <w:p w14:paraId="0019B0C4" w14:textId="77777777" w:rsidR="00993677" w:rsidRPr="003A4871" w:rsidRDefault="00993677" w:rsidP="00EF5F9A"/>
        </w:tc>
      </w:tr>
      <w:tr w:rsidR="00993677" w:rsidRPr="003A4871" w14:paraId="7CD17257" w14:textId="77777777" w:rsidTr="00EF5F9A">
        <w:tc>
          <w:tcPr>
            <w:tcW w:w="1216" w:type="pct"/>
            <w:vAlign w:val="bottom"/>
          </w:tcPr>
          <w:p w14:paraId="7071C473" w14:textId="6D179003" w:rsidR="00993677" w:rsidRPr="003A4871" w:rsidRDefault="00993677" w:rsidP="00EF5F9A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Tierheim</w:t>
            </w:r>
          </w:p>
        </w:tc>
        <w:tc>
          <w:tcPr>
            <w:tcW w:w="1626" w:type="pct"/>
            <w:gridSpan w:val="4"/>
            <w:vAlign w:val="bottom"/>
          </w:tcPr>
          <w:p w14:paraId="578A608B" w14:textId="455A918D" w:rsidR="00993677" w:rsidRDefault="00993677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Ausland</w:t>
            </w:r>
          </w:p>
        </w:tc>
        <w:tc>
          <w:tcPr>
            <w:tcW w:w="2158" w:type="pct"/>
            <w:vAlign w:val="bottom"/>
          </w:tcPr>
          <w:p w14:paraId="72A69C92" w14:textId="77777777" w:rsidR="00993677" w:rsidRPr="003A4871" w:rsidRDefault="00993677" w:rsidP="00EF5F9A"/>
        </w:tc>
      </w:tr>
      <w:tr w:rsidR="00993677" w:rsidRPr="003A4871" w14:paraId="2356CA59" w14:textId="77777777" w:rsidTr="00EF5F9A">
        <w:tc>
          <w:tcPr>
            <w:tcW w:w="1216" w:type="pct"/>
            <w:vAlign w:val="bottom"/>
          </w:tcPr>
          <w:p w14:paraId="3E8E98B4" w14:textId="11348414" w:rsidR="00993677" w:rsidRPr="003A4871" w:rsidRDefault="00993677" w:rsidP="00EF5F9A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Bekannte / Freunde</w:t>
            </w:r>
          </w:p>
        </w:tc>
        <w:tc>
          <w:tcPr>
            <w:tcW w:w="1626" w:type="pct"/>
            <w:gridSpan w:val="4"/>
            <w:vAlign w:val="bottom"/>
          </w:tcPr>
          <w:p w14:paraId="7F84F9FE" w14:textId="728D622A" w:rsidR="00993677" w:rsidRDefault="00993677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 xml:space="preserve">andere Quelle: </w:t>
            </w:r>
            <w:r>
              <w:t>_______________</w:t>
            </w:r>
          </w:p>
        </w:tc>
        <w:tc>
          <w:tcPr>
            <w:tcW w:w="2158" w:type="pct"/>
            <w:vAlign w:val="bottom"/>
          </w:tcPr>
          <w:p w14:paraId="2B7785DA" w14:textId="77777777" w:rsidR="00993677" w:rsidRPr="003A4871" w:rsidRDefault="00993677" w:rsidP="00EF5F9A"/>
        </w:tc>
      </w:tr>
      <w:tr w:rsidR="00993677" w:rsidRPr="003A4871" w14:paraId="42FF1E93" w14:textId="77777777" w:rsidTr="00993677">
        <w:tc>
          <w:tcPr>
            <w:tcW w:w="1216" w:type="pct"/>
            <w:vAlign w:val="bottom"/>
          </w:tcPr>
          <w:p w14:paraId="1D8D9751" w14:textId="13535D98" w:rsidR="00993677" w:rsidRPr="003A4871" w:rsidRDefault="00993677" w:rsidP="00993677">
            <w:pPr>
              <w:spacing w:before="120"/>
              <w:ind w:left="698" w:right="-603"/>
              <w:rPr>
                <w:sz w:val="36"/>
                <w:lang w:bidi="de-DE"/>
              </w:rPr>
            </w:pPr>
          </w:p>
        </w:tc>
        <w:tc>
          <w:tcPr>
            <w:tcW w:w="1626" w:type="pct"/>
            <w:gridSpan w:val="4"/>
            <w:vAlign w:val="bottom"/>
          </w:tcPr>
          <w:p w14:paraId="5BF2D292" w14:textId="1B871D83" w:rsidR="00993677" w:rsidRDefault="00993677" w:rsidP="00993677">
            <w:pPr>
              <w:spacing w:before="120"/>
              <w:ind w:left="525"/>
            </w:pPr>
            <w:r>
              <w:t xml:space="preserve"> </w:t>
            </w:r>
          </w:p>
        </w:tc>
        <w:tc>
          <w:tcPr>
            <w:tcW w:w="2158" w:type="pct"/>
            <w:vAlign w:val="bottom"/>
          </w:tcPr>
          <w:p w14:paraId="0D850435" w14:textId="77777777" w:rsidR="00993677" w:rsidRPr="003A4871" w:rsidRDefault="00993677" w:rsidP="00EF5F9A"/>
        </w:tc>
      </w:tr>
      <w:tr w:rsidR="00993677" w:rsidRPr="003A4871" w14:paraId="0CE52573" w14:textId="77777777" w:rsidTr="00EF5F9A">
        <w:trPr>
          <w:gridAfter w:val="1"/>
          <w:wAfter w:w="2158" w:type="pct"/>
        </w:trPr>
        <w:tc>
          <w:tcPr>
            <w:tcW w:w="2842" w:type="pct"/>
            <w:gridSpan w:val="5"/>
            <w:shd w:val="clear" w:color="auto" w:fill="731F1C" w:themeFill="accent5"/>
          </w:tcPr>
          <w:p w14:paraId="69B9830B" w14:textId="4DBE8B18" w:rsidR="00993677" w:rsidRPr="003A4871" w:rsidRDefault="00993677" w:rsidP="00EF5F9A">
            <w:pPr>
              <w:pStyle w:val="berschrift1"/>
              <w:outlineLvl w:val="0"/>
            </w:pPr>
            <w:r>
              <w:t>Wie alt sind bzw. waren Ihre Hunde?</w:t>
            </w:r>
          </w:p>
        </w:tc>
      </w:tr>
      <w:tr w:rsidR="00993677" w:rsidRPr="003A4871" w14:paraId="7EE21665" w14:textId="77777777" w:rsidTr="00993677">
        <w:tc>
          <w:tcPr>
            <w:tcW w:w="1216" w:type="pct"/>
            <w:vAlign w:val="bottom"/>
          </w:tcPr>
          <w:p w14:paraId="02F569FA" w14:textId="15DDFEEE" w:rsidR="00993677" w:rsidRPr="00993677" w:rsidRDefault="00993677" w:rsidP="00993677">
            <w:pPr>
              <w:spacing w:before="120"/>
              <w:ind w:left="698"/>
              <w:rPr>
                <w:sz w:val="36"/>
                <w:lang w:bidi="de-DE"/>
              </w:rPr>
            </w:pPr>
            <w:r>
              <w:rPr>
                <w:sz w:val="36"/>
                <w:lang w:bidi="de-DE"/>
              </w:rPr>
              <w:t>_________________</w:t>
            </w:r>
          </w:p>
        </w:tc>
        <w:tc>
          <w:tcPr>
            <w:tcW w:w="1626" w:type="pct"/>
            <w:gridSpan w:val="4"/>
            <w:vAlign w:val="bottom"/>
          </w:tcPr>
          <w:p w14:paraId="1BEF3AD8" w14:textId="77777777" w:rsidR="00993677" w:rsidRPr="003A4871" w:rsidRDefault="00993677" w:rsidP="00993677">
            <w:pPr>
              <w:spacing w:before="120"/>
              <w:rPr>
                <w:sz w:val="36"/>
                <w:lang w:bidi="de-DE"/>
              </w:rPr>
            </w:pPr>
          </w:p>
        </w:tc>
        <w:tc>
          <w:tcPr>
            <w:tcW w:w="2158" w:type="pct"/>
            <w:vAlign w:val="bottom"/>
          </w:tcPr>
          <w:p w14:paraId="43B12B97" w14:textId="77777777" w:rsidR="00993677" w:rsidRPr="003A4871" w:rsidRDefault="00993677" w:rsidP="00993677"/>
        </w:tc>
      </w:tr>
    </w:tbl>
    <w:p w14:paraId="4687FCD8" w14:textId="0F96A367" w:rsidR="00CE6104" w:rsidRDefault="00F80BBE" w:rsidP="00F72E14">
      <w:pPr>
        <w:spacing w:before="120"/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BA50874" wp14:editId="554A0AC7">
            <wp:simplePos x="0" y="0"/>
            <wp:positionH relativeFrom="page">
              <wp:align>center</wp:align>
            </wp:positionH>
            <wp:positionV relativeFrom="paragraph">
              <wp:posOffset>-7045960</wp:posOffset>
            </wp:positionV>
            <wp:extent cx="7162800" cy="7162800"/>
            <wp:effectExtent l="0" t="0" r="0" b="0"/>
            <wp:wrapNone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0" cstate="print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1BD17" w14:textId="19DFF08D" w:rsidR="00993677" w:rsidRPr="00993677" w:rsidRDefault="00993677" w:rsidP="00993677">
      <w:pPr>
        <w:rPr>
          <w:sz w:val="12"/>
          <w:szCs w:val="16"/>
        </w:rPr>
      </w:pPr>
    </w:p>
    <w:p w14:paraId="3F1C18DB" w14:textId="33F255E9" w:rsidR="00993677" w:rsidRPr="00993677" w:rsidRDefault="00993677" w:rsidP="00993677">
      <w:pPr>
        <w:rPr>
          <w:sz w:val="12"/>
          <w:szCs w:val="16"/>
        </w:rPr>
      </w:pPr>
    </w:p>
    <w:p w14:paraId="72D6A901" w14:textId="301E71A4" w:rsidR="00993677" w:rsidRPr="00993677" w:rsidRDefault="00993677" w:rsidP="00993677">
      <w:pPr>
        <w:rPr>
          <w:sz w:val="12"/>
          <w:szCs w:val="16"/>
        </w:rPr>
      </w:pPr>
    </w:p>
    <w:p w14:paraId="1AFA782C" w14:textId="096CA902" w:rsidR="00993677" w:rsidRPr="00993677" w:rsidRDefault="00F80BBE" w:rsidP="00993677">
      <w:pPr>
        <w:rPr>
          <w:sz w:val="12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554BB7" wp14:editId="271B2BF9">
            <wp:simplePos x="0" y="0"/>
            <wp:positionH relativeFrom="column">
              <wp:posOffset>-312420</wp:posOffset>
            </wp:positionH>
            <wp:positionV relativeFrom="paragraph">
              <wp:posOffset>-317500</wp:posOffset>
            </wp:positionV>
            <wp:extent cx="7162800" cy="7162800"/>
            <wp:effectExtent l="0" t="0" r="0" b="0"/>
            <wp:wrapNone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0" cstate="print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D36DD" w14:textId="1A3E67D3" w:rsidR="00676560" w:rsidRPr="00676560" w:rsidRDefault="00676560" w:rsidP="00676560">
      <w:pPr>
        <w:tabs>
          <w:tab w:val="left" w:pos="3230"/>
        </w:tabs>
        <w:rPr>
          <w:sz w:val="12"/>
          <w:szCs w:val="16"/>
        </w:rPr>
      </w:pPr>
    </w:p>
    <w:tbl>
      <w:tblPr>
        <w:tblStyle w:val="Tabellenraster"/>
        <w:tblW w:w="96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584"/>
        <w:gridCol w:w="5449"/>
        <w:gridCol w:w="7894"/>
      </w:tblGrid>
      <w:tr w:rsidR="00676560" w:rsidRPr="00676560" w14:paraId="40AFEAD1" w14:textId="77777777" w:rsidTr="00275377">
        <w:trPr>
          <w:gridAfter w:val="1"/>
          <w:wAfter w:w="2150" w:type="pct"/>
        </w:trPr>
        <w:tc>
          <w:tcPr>
            <w:tcW w:w="2850" w:type="pct"/>
            <w:gridSpan w:val="3"/>
            <w:shd w:val="clear" w:color="auto" w:fill="731F1C" w:themeFill="accent5"/>
          </w:tcPr>
          <w:p w14:paraId="48821016" w14:textId="7248F422" w:rsidR="00676560" w:rsidRPr="00676560" w:rsidRDefault="00275377" w:rsidP="00EF5F9A">
            <w:pPr>
              <w:pStyle w:val="berschrift1"/>
              <w:outlineLvl w:val="0"/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Wofür suchen Sie einen Dackel?</w:t>
            </w:r>
          </w:p>
        </w:tc>
      </w:tr>
      <w:tr w:rsidR="00275377" w:rsidRPr="003A4871" w14:paraId="476862F4" w14:textId="77777777" w:rsidTr="00275377">
        <w:trPr>
          <w:gridAfter w:val="2"/>
          <w:wAfter w:w="3634" w:type="pct"/>
          <w:trHeight w:val="677"/>
        </w:trPr>
        <w:tc>
          <w:tcPr>
            <w:tcW w:w="1366" w:type="pct"/>
            <w:gridSpan w:val="2"/>
            <w:vAlign w:val="bottom"/>
          </w:tcPr>
          <w:p w14:paraId="37D03110" w14:textId="0E38DBFD" w:rsidR="00275377" w:rsidRPr="003A4871" w:rsidRDefault="00275377" w:rsidP="00275377">
            <w:pPr>
              <w:pStyle w:val="Standardeinzug"/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Familie</w:t>
            </w:r>
          </w:p>
        </w:tc>
      </w:tr>
      <w:tr w:rsidR="00275377" w:rsidRPr="003A4871" w14:paraId="3B7DC357" w14:textId="77777777" w:rsidTr="00275377">
        <w:trPr>
          <w:gridAfter w:val="2"/>
          <w:wAfter w:w="3634" w:type="pct"/>
        </w:trPr>
        <w:tc>
          <w:tcPr>
            <w:tcW w:w="1366" w:type="pct"/>
            <w:gridSpan w:val="2"/>
            <w:vAlign w:val="bottom"/>
          </w:tcPr>
          <w:p w14:paraId="0AA9095B" w14:textId="016397BC" w:rsidR="00275377" w:rsidRPr="003A4871" w:rsidRDefault="00275377" w:rsidP="00275377">
            <w:pPr>
              <w:pStyle w:val="Standardeinzug"/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Ausstellungshund</w:t>
            </w:r>
          </w:p>
        </w:tc>
      </w:tr>
      <w:tr w:rsidR="00275377" w:rsidRPr="003A4871" w14:paraId="03B06BCC" w14:textId="77777777" w:rsidTr="00275377">
        <w:trPr>
          <w:gridAfter w:val="2"/>
          <w:wAfter w:w="3634" w:type="pct"/>
        </w:trPr>
        <w:tc>
          <w:tcPr>
            <w:tcW w:w="1366" w:type="pct"/>
            <w:gridSpan w:val="2"/>
            <w:vAlign w:val="bottom"/>
          </w:tcPr>
          <w:p w14:paraId="62BBC72E" w14:textId="341EEB37" w:rsidR="00275377" w:rsidRPr="003A4871" w:rsidRDefault="00275377" w:rsidP="00275377">
            <w:pPr>
              <w:pStyle w:val="Standardeinzug"/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>
              <w:rPr>
                <w:szCs w:val="22"/>
                <w:lang w:bidi="de-DE"/>
              </w:rPr>
              <w:t>Zucht</w:t>
            </w:r>
          </w:p>
        </w:tc>
      </w:tr>
      <w:tr w:rsidR="00676560" w:rsidRPr="003A4871" w14:paraId="15363D10" w14:textId="77777777" w:rsidTr="00275377">
        <w:trPr>
          <w:gridAfter w:val="1"/>
          <w:wAfter w:w="2150" w:type="pct"/>
          <w:trHeight w:val="54"/>
        </w:trPr>
        <w:tc>
          <w:tcPr>
            <w:tcW w:w="2850" w:type="pct"/>
            <w:gridSpan w:val="3"/>
            <w:shd w:val="clear" w:color="auto" w:fill="auto"/>
          </w:tcPr>
          <w:p w14:paraId="411D1EE0" w14:textId="77777777" w:rsidR="00676560" w:rsidRPr="003A4871" w:rsidRDefault="00676560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76560" w:rsidRPr="003A4871" w14:paraId="627BA778" w14:textId="77777777" w:rsidTr="00275377">
        <w:trPr>
          <w:gridAfter w:val="1"/>
          <w:wAfter w:w="2150" w:type="pct"/>
        </w:trPr>
        <w:tc>
          <w:tcPr>
            <w:tcW w:w="2850" w:type="pct"/>
            <w:gridSpan w:val="3"/>
            <w:shd w:val="clear" w:color="auto" w:fill="731F1C" w:themeFill="accent5"/>
          </w:tcPr>
          <w:p w14:paraId="5CD13F71" w14:textId="70AE19CD" w:rsidR="00676560" w:rsidRPr="003A4871" w:rsidRDefault="00275377" w:rsidP="00EF5F9A">
            <w:pPr>
              <w:pStyle w:val="berschrift1"/>
              <w:outlineLvl w:val="0"/>
            </w:pPr>
            <w:r>
              <w:t>Wie viele Personen leben in Ihrem Haushalt, gibt es andere Hunde oder Tiere?</w:t>
            </w:r>
          </w:p>
        </w:tc>
      </w:tr>
      <w:tr w:rsidR="00676560" w:rsidRPr="003A4871" w14:paraId="77B548BD" w14:textId="77777777" w:rsidTr="00275377">
        <w:trPr>
          <w:gridAfter w:val="1"/>
          <w:wAfter w:w="2150" w:type="pct"/>
          <w:trHeight w:val="54"/>
        </w:trPr>
        <w:tc>
          <w:tcPr>
            <w:tcW w:w="2850" w:type="pct"/>
            <w:gridSpan w:val="3"/>
            <w:shd w:val="clear" w:color="auto" w:fill="auto"/>
          </w:tcPr>
          <w:p w14:paraId="171B610A" w14:textId="4F68FADC" w:rsidR="00676560" w:rsidRDefault="00676560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466042E7" w14:textId="4EB5639E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1FBB856F" w14:textId="77FAAF6A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67286945" w14:textId="145B6E56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12A48CCC" w14:textId="77777777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34B995D2" w14:textId="77777777" w:rsidR="00275377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4183C8A5" w14:textId="53245ABB" w:rsidR="00275377" w:rsidRPr="003A4871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75377" w:rsidRPr="003A4871" w14:paraId="6817FE84" w14:textId="77777777" w:rsidTr="00EF5F9A">
        <w:trPr>
          <w:gridAfter w:val="1"/>
          <w:wAfter w:w="2150" w:type="pct"/>
          <w:trHeight w:val="54"/>
        </w:trPr>
        <w:tc>
          <w:tcPr>
            <w:tcW w:w="2850" w:type="pct"/>
            <w:gridSpan w:val="3"/>
            <w:shd w:val="clear" w:color="auto" w:fill="auto"/>
          </w:tcPr>
          <w:p w14:paraId="762E59E6" w14:textId="65345DE6" w:rsidR="00275377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6B3BC377" w14:textId="77777777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6EC69042" w14:textId="77777777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529920B2" w14:textId="77777777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57883C15" w14:textId="77777777" w:rsidR="00275377" w:rsidRDefault="00275377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2075CF4B" w14:textId="77777777" w:rsidR="00275377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629E25AB" w14:textId="77777777" w:rsidR="00275377" w:rsidRPr="003A4871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76560" w:rsidRPr="003A4871" w14:paraId="23D8B975" w14:textId="77777777" w:rsidTr="00275377">
        <w:trPr>
          <w:gridAfter w:val="1"/>
          <w:wAfter w:w="2150" w:type="pct"/>
          <w:trHeight w:val="54"/>
        </w:trPr>
        <w:tc>
          <w:tcPr>
            <w:tcW w:w="2850" w:type="pct"/>
            <w:gridSpan w:val="3"/>
            <w:shd w:val="clear" w:color="auto" w:fill="auto"/>
          </w:tcPr>
          <w:p w14:paraId="00B482F5" w14:textId="703F0CB7" w:rsidR="00676560" w:rsidRDefault="00676560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2810B411" w14:textId="77777777" w:rsidR="00676560" w:rsidRPr="003A4871" w:rsidRDefault="00676560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76560" w:rsidRPr="003A4871" w14:paraId="241BF054" w14:textId="77777777" w:rsidTr="00275377">
        <w:trPr>
          <w:gridAfter w:val="1"/>
          <w:wAfter w:w="2150" w:type="pct"/>
        </w:trPr>
        <w:tc>
          <w:tcPr>
            <w:tcW w:w="2850" w:type="pct"/>
            <w:gridSpan w:val="3"/>
            <w:shd w:val="clear" w:color="auto" w:fill="731F1C" w:themeFill="accent5"/>
          </w:tcPr>
          <w:p w14:paraId="4C4F9535" w14:textId="64D520CD" w:rsidR="00676560" w:rsidRPr="003A4871" w:rsidRDefault="00275377" w:rsidP="00EF5F9A">
            <w:pPr>
              <w:pStyle w:val="berschrift1"/>
              <w:outlineLvl w:val="0"/>
            </w:pPr>
            <w:r>
              <w:t>Wie sind Ihre Wohnverhältnisse?</w:t>
            </w:r>
          </w:p>
        </w:tc>
      </w:tr>
      <w:tr w:rsidR="00676560" w:rsidRPr="003A4871" w14:paraId="5859274A" w14:textId="77777777" w:rsidTr="00275377">
        <w:tc>
          <w:tcPr>
            <w:tcW w:w="1207" w:type="pct"/>
            <w:vAlign w:val="bottom"/>
          </w:tcPr>
          <w:p w14:paraId="65813D73" w14:textId="0A3741A4" w:rsidR="00676560" w:rsidRPr="003A4871" w:rsidRDefault="00676560" w:rsidP="00EF5F9A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>Eigenheim</w:t>
            </w:r>
          </w:p>
        </w:tc>
        <w:tc>
          <w:tcPr>
            <w:tcW w:w="1643" w:type="pct"/>
            <w:gridSpan w:val="2"/>
            <w:vAlign w:val="bottom"/>
          </w:tcPr>
          <w:p w14:paraId="2A1F60A3" w14:textId="56D817CD" w:rsidR="00676560" w:rsidRDefault="00676560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>mit Garten</w:t>
            </w:r>
          </w:p>
        </w:tc>
        <w:tc>
          <w:tcPr>
            <w:tcW w:w="2150" w:type="pct"/>
            <w:vAlign w:val="bottom"/>
          </w:tcPr>
          <w:p w14:paraId="10CB0A5C" w14:textId="77777777" w:rsidR="00676560" w:rsidRPr="003A4871" w:rsidRDefault="00676560" w:rsidP="00EF5F9A"/>
        </w:tc>
      </w:tr>
      <w:tr w:rsidR="00676560" w:rsidRPr="003A4871" w14:paraId="62A62BAB" w14:textId="77777777" w:rsidTr="00275377">
        <w:tc>
          <w:tcPr>
            <w:tcW w:w="1207" w:type="pct"/>
            <w:vAlign w:val="bottom"/>
          </w:tcPr>
          <w:p w14:paraId="6F4520BD" w14:textId="34857E2E" w:rsidR="00676560" w:rsidRPr="003A4871" w:rsidRDefault="00676560" w:rsidP="00EF5F9A">
            <w:pPr>
              <w:spacing w:before="120"/>
              <w:ind w:left="698"/>
              <w:rPr>
                <w:sz w:val="36"/>
                <w:lang w:bidi="de-DE"/>
              </w:rPr>
            </w:pPr>
            <w:r w:rsidRPr="00993677">
              <w:rPr>
                <w:sz w:val="36"/>
                <w:lang w:bidi="de-DE"/>
              </w:rPr>
              <w:sym w:font="Wingdings 2" w:char="F0A3"/>
            </w:r>
            <w:r w:rsidRPr="00993677"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>Mietwohnung</w:t>
            </w:r>
          </w:p>
        </w:tc>
        <w:tc>
          <w:tcPr>
            <w:tcW w:w="1643" w:type="pct"/>
            <w:gridSpan w:val="2"/>
            <w:vAlign w:val="bottom"/>
          </w:tcPr>
          <w:p w14:paraId="4A05F137" w14:textId="4C73ECB2" w:rsidR="00676560" w:rsidRDefault="00676560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>mit Garten</w:t>
            </w:r>
          </w:p>
        </w:tc>
        <w:tc>
          <w:tcPr>
            <w:tcW w:w="2150" w:type="pct"/>
            <w:vAlign w:val="bottom"/>
          </w:tcPr>
          <w:p w14:paraId="61039CE0" w14:textId="77777777" w:rsidR="00676560" w:rsidRPr="003A4871" w:rsidRDefault="00676560" w:rsidP="00EF5F9A"/>
        </w:tc>
      </w:tr>
      <w:tr w:rsidR="00676560" w:rsidRPr="003A4871" w14:paraId="392A0F56" w14:textId="77777777" w:rsidTr="00275377">
        <w:tc>
          <w:tcPr>
            <w:tcW w:w="1207" w:type="pct"/>
            <w:vAlign w:val="bottom"/>
          </w:tcPr>
          <w:p w14:paraId="1BE62759" w14:textId="6DE540F6" w:rsidR="00676560" w:rsidRPr="00275377" w:rsidRDefault="00275377" w:rsidP="00EF5F9A">
            <w:pPr>
              <w:spacing w:before="120"/>
              <w:ind w:left="698"/>
              <w:rPr>
                <w:szCs w:val="22"/>
                <w:lang w:bidi="de-DE"/>
              </w:rPr>
            </w:pPr>
            <w:r>
              <w:rPr>
                <w:szCs w:val="22"/>
                <w:lang w:bidi="de-DE"/>
              </w:rPr>
              <w:t>(Wenn Sie Mieter sind, haben Sie eine Erlaubnis vom Vermieter zur Haustierhaltung?</w:t>
            </w:r>
          </w:p>
        </w:tc>
        <w:tc>
          <w:tcPr>
            <w:tcW w:w="1643" w:type="pct"/>
            <w:gridSpan w:val="2"/>
            <w:vAlign w:val="bottom"/>
          </w:tcPr>
          <w:p w14:paraId="67804E35" w14:textId="42BE5FC5" w:rsidR="00676560" w:rsidRDefault="00676560" w:rsidP="00EF5F9A">
            <w:pPr>
              <w:spacing w:before="120"/>
            </w:pPr>
            <w:r w:rsidRPr="003A4871">
              <w:rPr>
                <w:sz w:val="36"/>
                <w:lang w:bidi="de-DE"/>
              </w:rPr>
              <w:sym w:font="Wingdings 2" w:char="F0A3"/>
            </w:r>
            <w:r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 xml:space="preserve">ja   </w:t>
            </w:r>
            <w:r w:rsidR="00275377" w:rsidRPr="003A4871">
              <w:rPr>
                <w:sz w:val="36"/>
                <w:lang w:bidi="de-DE"/>
              </w:rPr>
              <w:sym w:font="Wingdings 2" w:char="F0A3"/>
            </w:r>
            <w:r w:rsidR="00275377">
              <w:rPr>
                <w:sz w:val="36"/>
                <w:lang w:bidi="de-DE"/>
              </w:rPr>
              <w:t xml:space="preserve"> </w:t>
            </w:r>
            <w:r w:rsidR="00275377">
              <w:rPr>
                <w:szCs w:val="22"/>
                <w:lang w:bidi="de-DE"/>
              </w:rPr>
              <w:t>nein</w:t>
            </w:r>
          </w:p>
        </w:tc>
        <w:tc>
          <w:tcPr>
            <w:tcW w:w="2150" w:type="pct"/>
            <w:vAlign w:val="bottom"/>
          </w:tcPr>
          <w:p w14:paraId="40452F08" w14:textId="77777777" w:rsidR="00676560" w:rsidRPr="003A4871" w:rsidRDefault="00676560" w:rsidP="00EF5F9A"/>
        </w:tc>
      </w:tr>
      <w:tr w:rsidR="00676560" w:rsidRPr="003A4871" w14:paraId="5245D4D2" w14:textId="77777777" w:rsidTr="00275377">
        <w:tc>
          <w:tcPr>
            <w:tcW w:w="1207" w:type="pct"/>
            <w:vAlign w:val="bottom"/>
          </w:tcPr>
          <w:p w14:paraId="1D9B3062" w14:textId="0EFA11BC" w:rsidR="00676560" w:rsidRPr="003A4871" w:rsidRDefault="00676560" w:rsidP="00EF5F9A">
            <w:pPr>
              <w:spacing w:before="120"/>
              <w:ind w:left="698"/>
              <w:rPr>
                <w:sz w:val="36"/>
                <w:lang w:bidi="de-DE"/>
              </w:rPr>
            </w:pPr>
          </w:p>
        </w:tc>
        <w:tc>
          <w:tcPr>
            <w:tcW w:w="1643" w:type="pct"/>
            <w:gridSpan w:val="2"/>
            <w:vAlign w:val="bottom"/>
          </w:tcPr>
          <w:p w14:paraId="659BE6C8" w14:textId="6CCC95A7" w:rsidR="00676560" w:rsidRDefault="00676560" w:rsidP="00EF5F9A">
            <w:pPr>
              <w:spacing w:before="120"/>
            </w:pPr>
          </w:p>
        </w:tc>
        <w:tc>
          <w:tcPr>
            <w:tcW w:w="2150" w:type="pct"/>
            <w:vAlign w:val="bottom"/>
          </w:tcPr>
          <w:p w14:paraId="28F175ED" w14:textId="77777777" w:rsidR="00676560" w:rsidRPr="003A4871" w:rsidRDefault="00676560" w:rsidP="00EF5F9A"/>
        </w:tc>
      </w:tr>
      <w:tr w:rsidR="00676560" w:rsidRPr="003A4871" w14:paraId="248778D5" w14:textId="77777777" w:rsidTr="00275377">
        <w:trPr>
          <w:gridAfter w:val="1"/>
          <w:wAfter w:w="2150" w:type="pct"/>
        </w:trPr>
        <w:tc>
          <w:tcPr>
            <w:tcW w:w="2850" w:type="pct"/>
            <w:gridSpan w:val="3"/>
            <w:shd w:val="clear" w:color="auto" w:fill="731F1C" w:themeFill="accent5"/>
          </w:tcPr>
          <w:p w14:paraId="20F650D3" w14:textId="352430DA" w:rsidR="00676560" w:rsidRPr="003A4871" w:rsidRDefault="00275377" w:rsidP="00EF5F9A">
            <w:pPr>
              <w:pStyle w:val="berschrift1"/>
              <w:outlineLvl w:val="0"/>
            </w:pPr>
            <w:r>
              <w:t xml:space="preserve">Sind Sie berufstätig? Wenn ja, wie lange würde Ihr Hund </w:t>
            </w:r>
            <w:proofErr w:type="gramStart"/>
            <w:r>
              <w:t>alleine</w:t>
            </w:r>
            <w:proofErr w:type="gramEnd"/>
            <w:r>
              <w:t xml:space="preserve"> bleiben?</w:t>
            </w:r>
          </w:p>
        </w:tc>
      </w:tr>
      <w:tr w:rsidR="00676560" w:rsidRPr="003A4871" w14:paraId="30559B72" w14:textId="77777777" w:rsidTr="00275377">
        <w:tc>
          <w:tcPr>
            <w:tcW w:w="1207" w:type="pct"/>
            <w:vAlign w:val="bottom"/>
          </w:tcPr>
          <w:p w14:paraId="7C335679" w14:textId="70F5B7A6" w:rsidR="00676560" w:rsidRPr="00993677" w:rsidRDefault="00676560" w:rsidP="00EF5F9A">
            <w:pPr>
              <w:spacing w:before="120"/>
              <w:ind w:left="698"/>
              <w:rPr>
                <w:sz w:val="36"/>
                <w:lang w:bidi="de-DE"/>
              </w:rPr>
            </w:pPr>
            <w:r>
              <w:rPr>
                <w:sz w:val="36"/>
                <w:lang w:bidi="de-DE"/>
              </w:rPr>
              <w:t>_________________</w:t>
            </w:r>
          </w:p>
        </w:tc>
        <w:tc>
          <w:tcPr>
            <w:tcW w:w="1643" w:type="pct"/>
            <w:gridSpan w:val="2"/>
            <w:vAlign w:val="bottom"/>
          </w:tcPr>
          <w:p w14:paraId="58894AA7" w14:textId="77777777" w:rsidR="00676560" w:rsidRPr="003A4871" w:rsidRDefault="00676560" w:rsidP="00EF5F9A">
            <w:pPr>
              <w:spacing w:before="120"/>
              <w:rPr>
                <w:sz w:val="36"/>
                <w:lang w:bidi="de-DE"/>
              </w:rPr>
            </w:pPr>
          </w:p>
        </w:tc>
        <w:tc>
          <w:tcPr>
            <w:tcW w:w="2150" w:type="pct"/>
            <w:vAlign w:val="bottom"/>
          </w:tcPr>
          <w:p w14:paraId="2601DBAF" w14:textId="77777777" w:rsidR="00676560" w:rsidRPr="003A4871" w:rsidRDefault="00676560" w:rsidP="00EF5F9A"/>
        </w:tc>
      </w:tr>
    </w:tbl>
    <w:p w14:paraId="7D9E8346" w14:textId="5A7EB118" w:rsidR="00275377" w:rsidRDefault="00275377" w:rsidP="00676560">
      <w:pPr>
        <w:tabs>
          <w:tab w:val="left" w:pos="3230"/>
        </w:tabs>
        <w:rPr>
          <w:sz w:val="12"/>
          <w:szCs w:val="16"/>
        </w:rPr>
      </w:pPr>
    </w:p>
    <w:tbl>
      <w:tblPr>
        <w:tblStyle w:val="Tabellenraster"/>
        <w:tblW w:w="5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4"/>
      </w:tblGrid>
      <w:tr w:rsidR="00B40325" w:rsidRPr="003A4871" w14:paraId="728133F2" w14:textId="77777777" w:rsidTr="00B40325">
        <w:tc>
          <w:tcPr>
            <w:tcW w:w="5000" w:type="pct"/>
            <w:shd w:val="clear" w:color="auto" w:fill="731F1C" w:themeFill="accent5"/>
          </w:tcPr>
          <w:p w14:paraId="71E4D30B" w14:textId="60F87BEA" w:rsidR="00B40325" w:rsidRPr="003A4871" w:rsidRDefault="00B40325" w:rsidP="00EF5F9A">
            <w:pPr>
              <w:pStyle w:val="berschrift1"/>
              <w:outlineLvl w:val="0"/>
            </w:pPr>
            <w:r>
              <w:t>Haben Sie noch Fragen an uns?</w:t>
            </w:r>
          </w:p>
        </w:tc>
      </w:tr>
      <w:tr w:rsidR="00B40325" w:rsidRPr="003A4871" w14:paraId="0BCB2675" w14:textId="77777777" w:rsidTr="00B40325">
        <w:trPr>
          <w:trHeight w:val="54"/>
        </w:trPr>
        <w:tc>
          <w:tcPr>
            <w:tcW w:w="5000" w:type="pct"/>
            <w:shd w:val="clear" w:color="auto" w:fill="auto"/>
          </w:tcPr>
          <w:p w14:paraId="5A46DB18" w14:textId="60F2068A" w:rsidR="00B40325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6B4FFD36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76B1E41E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21895B7F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2D87CFB6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4E3831EA" w14:textId="77777777" w:rsidR="00B40325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5CDFABB5" w14:textId="77777777" w:rsidR="00B40325" w:rsidRPr="003A4871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40325" w:rsidRPr="003A4871" w14:paraId="11A3FB52" w14:textId="77777777" w:rsidTr="00B40325">
        <w:trPr>
          <w:trHeight w:val="54"/>
        </w:trPr>
        <w:tc>
          <w:tcPr>
            <w:tcW w:w="5000" w:type="pct"/>
            <w:shd w:val="clear" w:color="auto" w:fill="auto"/>
          </w:tcPr>
          <w:p w14:paraId="03C96C16" w14:textId="6BA98220" w:rsidR="00B40325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61442E0E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0FA7B36B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2F9ACBAA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608410A6" w14:textId="77777777" w:rsidR="00B40325" w:rsidRDefault="00B40325" w:rsidP="00EF5F9A">
            <w:pPr>
              <w:pBdr>
                <w:bottom w:val="single" w:sz="12" w:space="1" w:color="auto"/>
              </w:pBdr>
              <w:rPr>
                <w:rFonts w:asciiTheme="majorHAnsi" w:hAnsiTheme="majorHAnsi"/>
                <w:b/>
                <w:sz w:val="8"/>
              </w:rPr>
            </w:pPr>
          </w:p>
          <w:p w14:paraId="457F8C9E" w14:textId="77777777" w:rsidR="00B40325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  <w:p w14:paraId="49425AD8" w14:textId="77777777" w:rsidR="00B40325" w:rsidRPr="003A4871" w:rsidRDefault="00B40325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95CB8F7" w14:textId="59DC4A19" w:rsidR="00275377" w:rsidRDefault="00275377">
      <w:pPr>
        <w:rPr>
          <w:sz w:val="12"/>
          <w:szCs w:val="16"/>
        </w:rPr>
      </w:pPr>
    </w:p>
    <w:tbl>
      <w:tblPr>
        <w:tblStyle w:val="Tabellenraster"/>
        <w:tblW w:w="96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59"/>
      </w:tblGrid>
      <w:tr w:rsidR="00275377" w:rsidRPr="003A4871" w14:paraId="10F3CF60" w14:textId="77777777" w:rsidTr="00275377">
        <w:trPr>
          <w:trHeight w:val="54"/>
        </w:trPr>
        <w:tc>
          <w:tcPr>
            <w:tcW w:w="5000" w:type="pct"/>
            <w:shd w:val="clear" w:color="auto" w:fill="auto"/>
          </w:tcPr>
          <w:p w14:paraId="69E85438" w14:textId="77777777" w:rsidR="00275377" w:rsidRPr="003A4871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75377" w:rsidRPr="003A4871" w14:paraId="7ECACB4E" w14:textId="77777777" w:rsidTr="00275377">
        <w:trPr>
          <w:trHeight w:val="54"/>
        </w:trPr>
        <w:tc>
          <w:tcPr>
            <w:tcW w:w="5000" w:type="pct"/>
            <w:shd w:val="clear" w:color="auto" w:fill="auto"/>
          </w:tcPr>
          <w:p w14:paraId="36C35619" w14:textId="77777777" w:rsidR="00275377" w:rsidRPr="003A4871" w:rsidRDefault="00275377" w:rsidP="00EF5F9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D8CF83E" w14:textId="1D968C40" w:rsidR="00B40325" w:rsidRPr="00B40325" w:rsidRDefault="00B40325" w:rsidP="00B40325">
      <w:pPr>
        <w:pStyle w:val="Default"/>
        <w:jc w:val="center"/>
        <w:rPr>
          <w:color w:val="9A4168" w:themeColor="accent3" w:themeShade="BF"/>
          <w:sz w:val="28"/>
          <w:szCs w:val="28"/>
        </w:rPr>
      </w:pPr>
      <w:r w:rsidRPr="00B40325">
        <w:rPr>
          <w:color w:val="9A4168" w:themeColor="accent3" w:themeShade="BF"/>
          <w:sz w:val="28"/>
          <w:szCs w:val="28"/>
        </w:rPr>
        <w:t>Vielen Dank, dass Sie so eingehend über die Anschaffung eines unserer Dackelwelpen eingegangen sind.</w:t>
      </w:r>
    </w:p>
    <w:p w14:paraId="441C279B" w14:textId="338F3929" w:rsidR="00B40325" w:rsidRPr="00B40325" w:rsidRDefault="00B40325" w:rsidP="00B40325">
      <w:pPr>
        <w:pStyle w:val="Default"/>
        <w:jc w:val="center"/>
        <w:rPr>
          <w:color w:val="9A4168" w:themeColor="accent3" w:themeShade="BF"/>
          <w:sz w:val="28"/>
          <w:szCs w:val="28"/>
        </w:rPr>
      </w:pPr>
      <w:r w:rsidRPr="00B40325">
        <w:rPr>
          <w:color w:val="9A4168" w:themeColor="accent3" w:themeShade="BF"/>
          <w:sz w:val="28"/>
          <w:szCs w:val="28"/>
        </w:rPr>
        <w:t>Für die offene und ehrliche Beantwortung möchten wir uns schon jetzt bei Ihnen bedanken, Sie werden natürlich vertraulich behandelt.</w:t>
      </w:r>
    </w:p>
    <w:p w14:paraId="07285149" w14:textId="18909F6E" w:rsidR="00B40325" w:rsidRPr="00B40325" w:rsidRDefault="00B40325" w:rsidP="00B40325">
      <w:pPr>
        <w:pStyle w:val="Default"/>
        <w:jc w:val="center"/>
        <w:rPr>
          <w:color w:val="9A4168" w:themeColor="accent3" w:themeShade="BF"/>
          <w:sz w:val="28"/>
          <w:szCs w:val="28"/>
        </w:rPr>
      </w:pPr>
      <w:r w:rsidRPr="00B40325">
        <w:rPr>
          <w:color w:val="9A4168" w:themeColor="accent3" w:themeShade="BF"/>
          <w:sz w:val="28"/>
          <w:szCs w:val="28"/>
        </w:rPr>
        <w:t>Fam. Gutzeit</w:t>
      </w:r>
    </w:p>
    <w:p w14:paraId="2457E1D0" w14:textId="7F410803" w:rsidR="00676560" w:rsidRDefault="00B40325" w:rsidP="00B40325">
      <w:pPr>
        <w:tabs>
          <w:tab w:val="left" w:pos="3230"/>
        </w:tabs>
        <w:jc w:val="center"/>
        <w:rPr>
          <w:color w:val="9A4168" w:themeColor="accent3" w:themeShade="BF"/>
        </w:rPr>
      </w:pPr>
      <w:r w:rsidRPr="00B40325">
        <w:rPr>
          <w:color w:val="9A4168" w:themeColor="accent3" w:themeShade="BF"/>
        </w:rPr>
        <w:t>Zwerglanghaar Dackel "vom Stemmer Lande"</w:t>
      </w:r>
    </w:p>
    <w:p w14:paraId="7CDD5F1C" w14:textId="5396B779" w:rsidR="00B40325" w:rsidRDefault="00B40325" w:rsidP="00B40325">
      <w:pPr>
        <w:tabs>
          <w:tab w:val="left" w:pos="3230"/>
        </w:tabs>
        <w:jc w:val="center"/>
        <w:rPr>
          <w:color w:val="9A4168" w:themeColor="accent3" w:themeShade="BF"/>
        </w:rPr>
      </w:pPr>
    </w:p>
    <w:p w14:paraId="39A37DD2" w14:textId="77777777" w:rsidR="00B40325" w:rsidRPr="00B40325" w:rsidRDefault="00B40325" w:rsidP="00B40325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Times New Roman"/>
          <w:color w:val="9A4168" w:themeColor="accent3" w:themeShade="BF"/>
          <w:sz w:val="16"/>
          <w:szCs w:val="16"/>
          <w:lang w:eastAsia="de-DE"/>
        </w:rPr>
      </w:pPr>
      <w:r w:rsidRPr="00B40325">
        <w:rPr>
          <w:rFonts w:ascii="Open Sans" w:eastAsia="Times New Roman" w:hAnsi="Open Sans" w:cs="Times New Roman"/>
          <w:color w:val="9A4168" w:themeColor="accent3" w:themeShade="BF"/>
          <w:sz w:val="16"/>
          <w:szCs w:val="16"/>
          <w:lang w:eastAsia="de-DE"/>
        </w:rPr>
        <w:t>Verantwortlicher im Sinne der Datenschutzgesetze, insbesondere der EU-Datenschutzgrundverordnung (DSGVO), ist:</w:t>
      </w:r>
    </w:p>
    <w:p w14:paraId="501EC6E4" w14:textId="77777777" w:rsidR="00B40325" w:rsidRPr="00B40325" w:rsidRDefault="00B40325" w:rsidP="00B40325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Times New Roman"/>
          <w:color w:val="9A4168" w:themeColor="accent3" w:themeShade="BF"/>
          <w:sz w:val="16"/>
          <w:szCs w:val="16"/>
          <w:lang w:eastAsia="de-DE"/>
        </w:rPr>
      </w:pPr>
      <w:r w:rsidRPr="00B40325">
        <w:rPr>
          <w:rFonts w:ascii="Open Sans" w:eastAsia="Times New Roman" w:hAnsi="Open Sans" w:cs="Times New Roman"/>
          <w:color w:val="9A4168" w:themeColor="accent3" w:themeShade="BF"/>
          <w:sz w:val="16"/>
          <w:szCs w:val="16"/>
          <w:lang w:eastAsia="de-DE"/>
        </w:rPr>
        <w:t>Corinna Gutzeit</w:t>
      </w:r>
    </w:p>
    <w:p w14:paraId="4B413B0C" w14:textId="7CA0C244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Art und Zweck der Verarbeitung:</w:t>
      </w:r>
    </w:p>
    <w:p w14:paraId="20832097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Die von Ihnen eingegebenen Daten werden zum Zweck der individuellen Kommunikation mit Ihnen gespeichert. Hierfür ist die Angabe einer validen E-Mail-Adresse sowie Ihres Namens erforderlich. Diese dient der Zuordnung der Anfrage und der anschließenden Beantwortung derselben. Die Angabe weiterer Daten ist optional.</w:t>
      </w:r>
    </w:p>
    <w:p w14:paraId="6186038A" w14:textId="77777777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Rechtsgrundlage:</w:t>
      </w:r>
    </w:p>
    <w:p w14:paraId="6D42B84C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Die Verarbeitung der in das Kontaktformular eingegebenen Daten erfolgt auf der Grundlage eines berechtigten Interesses (Art. 6 Abs. 1 </w:t>
      </w:r>
      <w:proofErr w:type="spellStart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lit</w:t>
      </w:r>
      <w:proofErr w:type="spellEnd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. f DSGVO).</w:t>
      </w:r>
    </w:p>
    <w:p w14:paraId="33A51C6B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Durch Bereitstellung des Kontaktformulars möchten wir Ihnen eine unkomplizierte Kontaktaufnahme ermöglichen. Ihre gemachten Angaben werden zum Zwecke der Bearbeitung der Anfrage sowie für mögliche Anschlussfragen gespeichert.</w:t>
      </w:r>
    </w:p>
    <w:p w14:paraId="6040026C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Sofern Sie mit uns Kontakt aufnehmen, um ein Angebot zu erfragen, erfolgt die Verarbeitung der in das Kontaktformular eingegebenen Daten zur Durchführung vorvertraglicher Maßnahmen (Art. 6 Abs. 1 </w:t>
      </w:r>
      <w:proofErr w:type="spellStart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lit</w:t>
      </w:r>
      <w:proofErr w:type="spellEnd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. b DSGVO).</w:t>
      </w:r>
    </w:p>
    <w:p w14:paraId="12A9C300" w14:textId="77777777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Empfänger:</w:t>
      </w:r>
    </w:p>
    <w:p w14:paraId="15AAA1B5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Empfänger der Daten sind ggf. Auftragsverarbeiter.</w:t>
      </w:r>
    </w:p>
    <w:p w14:paraId="4E0A53E7" w14:textId="77777777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Speicherdauer:</w:t>
      </w:r>
    </w:p>
    <w:p w14:paraId="7D4192C4" w14:textId="0C16B2CB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Daten werden spätestens </w:t>
      </w:r>
      <w:r w:rsidR="00F80BBE">
        <w:rPr>
          <w:rFonts w:ascii="Open Sans" w:hAnsi="Open Sans"/>
          <w:color w:val="9A4168" w:themeColor="accent3" w:themeShade="BF"/>
          <w:sz w:val="16"/>
          <w:szCs w:val="16"/>
        </w:rPr>
        <w:t>12</w:t>
      </w: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 Monate nach Bearbeitung der Anfrage gelöscht.</w:t>
      </w:r>
    </w:p>
    <w:p w14:paraId="57A85ED7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Sofern es zu einem Vertragsverhältnis kommt, unterliegen wir den gesetzlichen Aufbewahrungsfristen nach HGB und löschen Ihre Daten nach Ablauf dieser Fristen.</w:t>
      </w:r>
    </w:p>
    <w:p w14:paraId="714B3ED6" w14:textId="77777777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Bereitstellung vorgeschrieben oder erforderlich:</w:t>
      </w:r>
    </w:p>
    <w:p w14:paraId="6EB684AF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Die Bereitstellung Ihrer personenbezogenen Daten erfolgt freiwillig. Wir können Ihre Anfrage jedoch nur bearbeiten, sofern Sie uns Ihren Namen, Ihre E-Mail-Adresse und den Grund der Anfrage mitteilen.</w:t>
      </w:r>
    </w:p>
    <w:p w14:paraId="7442F5CB" w14:textId="77777777" w:rsidR="00B40325" w:rsidRPr="00B40325" w:rsidRDefault="00B40325" w:rsidP="00B40325">
      <w:pPr>
        <w:pStyle w:val="berschrift2"/>
        <w:shd w:val="clear" w:color="auto" w:fill="FFFFFF"/>
        <w:spacing w:before="24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Information über Ihr Widerspruchsrecht nach Art. 21 DSGVO</w:t>
      </w:r>
    </w:p>
    <w:p w14:paraId="47DC72F1" w14:textId="77777777" w:rsidR="00B40325" w:rsidRPr="00B40325" w:rsidRDefault="00B40325" w:rsidP="00B40325">
      <w:pPr>
        <w:pStyle w:val="berschrift3"/>
        <w:shd w:val="clear" w:color="auto" w:fill="FFFFFF"/>
        <w:spacing w:before="0" w:after="120" w:line="288" w:lineRule="atLeast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Einzelfallbezogenes Widerspruchsrecht</w:t>
      </w:r>
    </w:p>
    <w:p w14:paraId="6F326DAD" w14:textId="77777777" w:rsidR="00B40325" w:rsidRPr="00B40325" w:rsidRDefault="00B40325" w:rsidP="00B40325">
      <w:pPr>
        <w:pStyle w:val="Standard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Sie haben das Recht, aus Gründen, die sich aus Ihrer besonderen Situation ergeben, jederzeit gegen die Verarbeitung Sie betreffender personenbezogener Daten, die aufgrund Art. 6 Abs. 1 </w:t>
      </w:r>
      <w:proofErr w:type="spellStart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lit</w:t>
      </w:r>
      <w:proofErr w:type="spellEnd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. f DSGVO (Datenverarbeitung auf der Grundlage einer Interessenabwägung) erfolgt, Widerspruch einzulegen; dies gilt auch für ein auf diese Bestimmung gestütztes </w:t>
      </w:r>
      <w:proofErr w:type="spellStart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>Profiling</w:t>
      </w:r>
      <w:proofErr w:type="spellEnd"/>
      <w:r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 im Sinne von Art. 4 Nr. 4 DSGVO.</w:t>
      </w:r>
    </w:p>
    <w:p w14:paraId="7CA675CA" w14:textId="7CA855B0" w:rsidR="00B40325" w:rsidRPr="00B40325" w:rsidRDefault="00F80BBE" w:rsidP="00F80BBE">
      <w:pPr>
        <w:pStyle w:val="StandardWeb"/>
        <w:shd w:val="clear" w:color="auto" w:fill="FFFFFF"/>
        <w:tabs>
          <w:tab w:val="left" w:pos="1701"/>
        </w:tabs>
        <w:spacing w:before="0" w:beforeAutospacing="0" w:after="0" w:afterAutospacing="0"/>
        <w:ind w:hanging="568"/>
        <w:jc w:val="both"/>
        <w:textAlignment w:val="baseline"/>
        <w:rPr>
          <w:rFonts w:ascii="Open Sans" w:hAnsi="Open Sans"/>
          <w:color w:val="9A4168" w:themeColor="accent3" w:themeShade="BF"/>
          <w:sz w:val="16"/>
          <w:szCs w:val="16"/>
        </w:rPr>
      </w:pPr>
      <w:r>
        <w:rPr>
          <w:rFonts w:ascii="Open Sans" w:hAnsi="Open Sans"/>
          <w:color w:val="9A4168" w:themeColor="accent3" w:themeShade="BF"/>
          <w:sz w:val="16"/>
          <w:szCs w:val="16"/>
        </w:rPr>
        <w:t xml:space="preserve">             </w:t>
      </w:r>
      <w:r w:rsidR="00B40325" w:rsidRPr="00B40325">
        <w:rPr>
          <w:rFonts w:ascii="Open Sans" w:hAnsi="Open Sans"/>
          <w:color w:val="9A4168" w:themeColor="accent3" w:themeShade="BF"/>
          <w:sz w:val="16"/>
          <w:szCs w:val="16"/>
        </w:rPr>
        <w:t xml:space="preserve">Legen Sie Widerspruch ein, werden wir Ihre personenbezogenen Daten nicht mehr verarbeiten, es sei denn, wir können zwingende </w:t>
      </w:r>
      <w:r>
        <w:rPr>
          <w:rFonts w:ascii="Open Sans" w:hAnsi="Open Sans"/>
          <w:color w:val="9A4168" w:themeColor="accent3" w:themeShade="BF"/>
          <w:sz w:val="16"/>
          <w:szCs w:val="16"/>
        </w:rPr>
        <w:t xml:space="preserve">              </w:t>
      </w:r>
      <w:r w:rsidR="00B40325" w:rsidRPr="00B40325">
        <w:rPr>
          <w:rFonts w:ascii="Open Sans" w:hAnsi="Open Sans"/>
          <w:color w:val="9A4168" w:themeColor="accent3" w:themeShade="BF"/>
          <w:sz w:val="16"/>
          <w:szCs w:val="16"/>
        </w:rPr>
        <w:t>schutzwürdige Gründe für die Verarbeitung nachweisen, die Ihre Interessen, Rechte und Freiheiten überwiegen, oder die Verarbeitung dient der Geltendmachung, Ausübung oder Verteidigung von Rechtsansprüchen.</w:t>
      </w:r>
    </w:p>
    <w:sectPr w:rsidR="00B40325" w:rsidRPr="00B40325" w:rsidSect="00F80B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993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9F24D" w14:textId="77777777" w:rsidR="00BC2C50" w:rsidRDefault="00BC2C50" w:rsidP="00650259">
      <w:pPr>
        <w:spacing w:after="0" w:line="240" w:lineRule="auto"/>
      </w:pPr>
      <w:r>
        <w:separator/>
      </w:r>
    </w:p>
  </w:endnote>
  <w:endnote w:type="continuationSeparator" w:id="0">
    <w:p w14:paraId="719071A2" w14:textId="77777777" w:rsidR="00BC2C50" w:rsidRDefault="00BC2C5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F8D1D8-F58D-B443-87F5-15C0B20E23DD}"/>
    <w:embedBold r:id="rId2" w:fontKey="{E6A69886-7F93-0042-94E9-8075530AB100}"/>
    <w:embedItalic r:id="rId3" w:fontKey="{6DA8E107-FCE9-3341-8696-90BACC0860E4}"/>
    <w:embedBoldItalic r:id="rId4" w:fontKey="{D00446F7-1D52-4144-BC60-498E60A45D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545793-7C63-C742-AB4B-9111AB0249EE}"/>
    <w:embedBold r:id="rId6" w:fontKey="{E70CCF2C-6DE0-6548-A597-03303B9B76B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8C1B7F3B-8FAC-E74B-A262-8D00B9DEBA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A68C9B5-07F0-4744-B8A8-D010736D50C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CDBC97FC-2A2D-9443-BA86-CDE4E5E0128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B39BBBB-DBE5-EA49-94A5-84C934BB00F3}"/>
    <w:embedBold r:id="rId11" w:fontKey="{4B3A9583-26D7-2D40-932F-7D9C1F9BE65F}"/>
    <w:embedItalic r:id="rId12" w:fontKey="{612D552B-4AE2-8F43-B827-34D2F0F8552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AB2C065-CDC6-F245-B4CE-BD4BC53FE913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50AB0A01-72AB-4B45-A113-62955610EEA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66C6B0DC-3F95-E040-BE2B-8157414D63FF}"/>
    <w:embedBold r:id="rId16" w:fontKey="{F7C802B8-333D-7347-B8EE-1668DBEBB145}"/>
  </w:font>
  <w:font w:name="Copperplate Gothic Light">
    <w:altName w:val="Copperplate Gothic"/>
    <w:charset w:val="00"/>
    <w:family w:val="swiss"/>
    <w:pitch w:val="variable"/>
    <w:sig w:usb0="00000003" w:usb1="00000000" w:usb2="00000000" w:usb3="00000000" w:csb0="00000001" w:csb1="00000000"/>
    <w:embedRegular r:id="rId17" w:fontKey="{FE6D9FC7-F592-D64E-B908-F6422A74F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95A48" w14:textId="77777777" w:rsidR="00CD65BD" w:rsidRDefault="00CD65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707BF" w14:textId="3B019160" w:rsidR="00676560" w:rsidRPr="00676560" w:rsidRDefault="00676560" w:rsidP="00676560">
    <w:pPr>
      <w:pStyle w:val="Fuzeile"/>
      <w:jc w:val="center"/>
      <w:rPr>
        <w:rFonts w:cs="Copperplate Gothic Light"/>
        <w:color w:val="9A4168" w:themeColor="accent3" w:themeShade="BF"/>
        <w:sz w:val="20"/>
        <w:szCs w:val="20"/>
      </w:rPr>
    </w:pPr>
    <w:proofErr w:type="spellStart"/>
    <w:r w:rsidRPr="00676560">
      <w:rPr>
        <w:color w:val="9A4168" w:themeColor="accent3" w:themeShade="BF"/>
        <w:sz w:val="23"/>
        <w:szCs w:val="23"/>
      </w:rPr>
      <w:t>Zwerg</w:t>
    </w:r>
    <w:r w:rsidR="00A72DC1">
      <w:rPr>
        <w:color w:val="9A4168" w:themeColor="accent3" w:themeShade="BF"/>
        <w:sz w:val="23"/>
        <w:szCs w:val="23"/>
      </w:rPr>
      <w:t>&amp;Kaninchen</w:t>
    </w:r>
    <w:r w:rsidRPr="00676560">
      <w:rPr>
        <w:color w:val="9A4168" w:themeColor="accent3" w:themeShade="BF"/>
        <w:sz w:val="23"/>
        <w:szCs w:val="23"/>
      </w:rPr>
      <w:t>langhaardackel</w:t>
    </w:r>
    <w:proofErr w:type="spellEnd"/>
    <w:r w:rsidRPr="00676560">
      <w:rPr>
        <w:color w:val="9A4168" w:themeColor="accent3" w:themeShade="BF"/>
        <w:sz w:val="23"/>
        <w:szCs w:val="23"/>
      </w:rPr>
      <w:t xml:space="preserve"> Zucht "vom Stemmer Lande"</w:t>
    </w:r>
    <w:r>
      <w:rPr>
        <w:color w:val="9A4168" w:themeColor="accent3" w:themeShade="BF"/>
        <w:sz w:val="23"/>
        <w:szCs w:val="23"/>
      </w:rPr>
      <w:br/>
    </w:r>
    <w:r w:rsidRPr="00676560">
      <w:rPr>
        <w:rFonts w:cs="Copperplate Gothic Light"/>
        <w:color w:val="9A4168" w:themeColor="accent3" w:themeShade="BF"/>
        <w:sz w:val="20"/>
        <w:szCs w:val="20"/>
      </w:rPr>
      <w:t xml:space="preserve">Corinna Gutzeit – </w:t>
    </w:r>
    <w:proofErr w:type="spellStart"/>
    <w:r w:rsidR="00A72DC1">
      <w:rPr>
        <w:rFonts w:cs="Copperplate Gothic Light"/>
        <w:color w:val="9A4168" w:themeColor="accent3" w:themeShade="BF"/>
        <w:sz w:val="20"/>
        <w:szCs w:val="20"/>
      </w:rPr>
      <w:t>Bonrechtern</w:t>
    </w:r>
    <w:proofErr w:type="spellEnd"/>
    <w:r w:rsidR="00A72DC1">
      <w:rPr>
        <w:rFonts w:cs="Copperplate Gothic Light"/>
        <w:color w:val="9A4168" w:themeColor="accent3" w:themeShade="BF"/>
        <w:sz w:val="20"/>
        <w:szCs w:val="20"/>
      </w:rPr>
      <w:t xml:space="preserve"> 63, 49429 </w:t>
    </w:r>
    <w:proofErr w:type="spellStart"/>
    <w:r w:rsidR="00A72DC1">
      <w:rPr>
        <w:rFonts w:cs="Copperplate Gothic Light"/>
        <w:color w:val="9A4168" w:themeColor="accent3" w:themeShade="BF"/>
        <w:sz w:val="20"/>
        <w:szCs w:val="20"/>
      </w:rPr>
      <w:t>Rechterfeld</w:t>
    </w:r>
    <w:proofErr w:type="spellEnd"/>
    <w:r w:rsidR="00A72DC1">
      <w:rPr>
        <w:rFonts w:cs="Copperplate Gothic Light"/>
        <w:color w:val="9A4168" w:themeColor="accent3" w:themeShade="BF"/>
        <w:sz w:val="20"/>
        <w:szCs w:val="20"/>
      </w:rPr>
      <w:t>/Visbek</w:t>
    </w:r>
    <w:r>
      <w:rPr>
        <w:rFonts w:cs="Copperplate Gothic Light"/>
        <w:color w:val="9A4168" w:themeColor="accent3" w:themeShade="BF"/>
        <w:sz w:val="20"/>
        <w:szCs w:val="20"/>
      </w:rPr>
      <w:br/>
    </w:r>
    <w:hyperlink r:id="rId1" w:history="1">
      <w:r w:rsidRPr="00CC6CD7">
        <w:rPr>
          <w:rStyle w:val="Hyperlink"/>
          <w:rFonts w:cs="Copperplate Gothic Light"/>
          <w:color w:val="9A4168" w:themeColor="hyperlink" w:themeShade="BF"/>
          <w:sz w:val="20"/>
          <w:szCs w:val="20"/>
        </w:rPr>
        <w:t>info@Zwerglanghaardackel-vpmstemmerlande.de</w:t>
      </w:r>
    </w:hyperlink>
    <w:r w:rsidRPr="00676560">
      <w:rPr>
        <w:rFonts w:cs="Copperplate Gothic Light"/>
        <w:color w:val="9A4168" w:themeColor="accent3" w:themeShade="BF"/>
        <w:sz w:val="20"/>
        <w:szCs w:val="20"/>
      </w:rPr>
      <w:br/>
      <w:t xml:space="preserve"> </w:t>
    </w:r>
    <w:hyperlink r:id="rId2" w:history="1">
      <w:r w:rsidRPr="00676560">
        <w:rPr>
          <w:rStyle w:val="Hyperlink"/>
          <w:rFonts w:cs="Copperplate Gothic Light"/>
          <w:color w:val="9A4168" w:themeColor="accent3" w:themeShade="BF"/>
          <w:sz w:val="20"/>
          <w:szCs w:val="20"/>
        </w:rPr>
        <w:t>http://www.Zwerglanghaardackel-vomstemmerlande.de</w:t>
      </w:r>
    </w:hyperlink>
    <w:r>
      <w:rPr>
        <w:rFonts w:cs="Copperplate Gothic Light"/>
        <w:color w:val="9A4168" w:themeColor="accent3" w:themeShade="BF"/>
        <w:sz w:val="20"/>
        <w:szCs w:val="20"/>
      </w:rPr>
      <w:t xml:space="preserve">   </w:t>
    </w:r>
  </w:p>
  <w:sdt>
    <w:sdtPr>
      <w:id w:val="-1062401470"/>
      <w:docPartObj>
        <w:docPartGallery w:val="Page Numbers (Bottom of Page)"/>
        <w:docPartUnique/>
      </w:docPartObj>
    </w:sdtPr>
    <w:sdtContent>
      <w:p w14:paraId="641A0887" w14:textId="5C87C9D6" w:rsidR="00676560" w:rsidRPr="00676560" w:rsidRDefault="00676560" w:rsidP="00676560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BC3C62" wp14:editId="1235D7A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4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Content>
                                    <w:p w14:paraId="226580AD" w14:textId="77777777" w:rsidR="00676560" w:rsidRDefault="00676560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676560">
                                        <w:rPr>
                                          <w:rFonts w:eastAsiaTheme="minorEastAsia" w:cs="Times New Roman"/>
                                          <w:color w:val="9A4168" w:themeColor="accent3" w:themeShade="BF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676560">
                                        <w:rPr>
                                          <w:color w:val="9A4168" w:themeColor="accent3" w:themeShade="BF"/>
                                        </w:rPr>
                                        <w:instrText>PAGE   \* MERGEFORMAT</w:instrText>
                                      </w:r>
                                      <w:r w:rsidRPr="00676560">
                                        <w:rPr>
                                          <w:rFonts w:eastAsiaTheme="minorEastAsia" w:cs="Times New Roman"/>
                                          <w:color w:val="9A4168" w:themeColor="accent3" w:themeShade="BF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Pr="00676560">
                                        <w:rPr>
                                          <w:rFonts w:asciiTheme="majorHAnsi" w:eastAsiaTheme="majorEastAsia" w:hAnsiTheme="majorHAnsi" w:cstheme="majorBidi"/>
                                          <w:color w:val="9A4168" w:themeColor="accent3" w:themeShade="BF"/>
                                          <w:sz w:val="48"/>
                                          <w:szCs w:val="48"/>
                                        </w:rPr>
                                        <w:t>2</w:t>
                                      </w:r>
                                      <w:r w:rsidRPr="00676560">
                                        <w:rPr>
                                          <w:rFonts w:asciiTheme="majorHAnsi" w:eastAsiaTheme="majorEastAsia" w:hAnsiTheme="majorHAnsi" w:cstheme="majorBidi"/>
                                          <w:color w:val="9A4168" w:themeColor="accent3" w:themeShade="BF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ABC3C62" id="Rechteck 4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Content>
                              <w:p w14:paraId="226580AD" w14:textId="77777777" w:rsidR="00676560" w:rsidRDefault="00676560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676560">
                                  <w:rPr>
                                    <w:rFonts w:eastAsiaTheme="minorEastAsia" w:cs="Times New Roman"/>
                                    <w:color w:val="9A4168" w:themeColor="accent3" w:themeShade="BF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676560">
                                  <w:rPr>
                                    <w:color w:val="9A4168" w:themeColor="accent3" w:themeShade="BF"/>
                                  </w:rPr>
                                  <w:instrText>PAGE   \* MERGEFORMAT</w:instrText>
                                </w:r>
                                <w:r w:rsidRPr="00676560">
                                  <w:rPr>
                                    <w:rFonts w:eastAsiaTheme="minorEastAsia" w:cs="Times New Roman"/>
                                    <w:color w:val="9A4168" w:themeColor="accent3" w:themeShade="BF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676560">
                                  <w:rPr>
                                    <w:rFonts w:asciiTheme="majorHAnsi" w:eastAsiaTheme="majorEastAsia" w:hAnsiTheme="majorHAnsi" w:cstheme="majorBidi"/>
                                    <w:color w:val="9A4168" w:themeColor="accent3" w:themeShade="BF"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 w:rsidRPr="00676560">
                                  <w:rPr>
                                    <w:rFonts w:asciiTheme="majorHAnsi" w:eastAsiaTheme="majorEastAsia" w:hAnsiTheme="majorHAnsi" w:cstheme="majorBidi"/>
                                    <w:color w:val="9A4168" w:themeColor="accent3" w:themeShade="BF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65A52" w14:textId="77777777" w:rsidR="00CD65BD" w:rsidRDefault="00CD65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12B1" w14:textId="77777777" w:rsidR="00BC2C50" w:rsidRDefault="00BC2C50" w:rsidP="00650259">
      <w:pPr>
        <w:spacing w:after="0" w:line="240" w:lineRule="auto"/>
      </w:pPr>
      <w:r>
        <w:separator/>
      </w:r>
    </w:p>
  </w:footnote>
  <w:footnote w:type="continuationSeparator" w:id="0">
    <w:p w14:paraId="675374D0" w14:textId="77777777" w:rsidR="00BC2C50" w:rsidRDefault="00BC2C5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0718" w14:textId="77777777" w:rsidR="00CD65BD" w:rsidRDefault="00CD65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145" w:type="dxa"/>
      <w:tblLook w:val="04A0" w:firstRow="1" w:lastRow="0" w:firstColumn="1" w:lastColumn="0" w:noHBand="0" w:noVBand="1"/>
    </w:tblPr>
    <w:tblGrid>
      <w:gridCol w:w="8505"/>
      <w:gridCol w:w="6640"/>
    </w:tblGrid>
    <w:tr w:rsidR="00F72E14" w14:paraId="7825618F" w14:textId="77777777" w:rsidTr="00F72E14">
      <w:trPr>
        <w:trHeight w:val="990"/>
      </w:trPr>
      <w:tc>
        <w:tcPr>
          <w:tcW w:w="8505" w:type="dxa"/>
          <w:vAlign w:val="center"/>
        </w:tcPr>
        <w:p w14:paraId="00D1BADA" w14:textId="7C0F7A2B" w:rsidR="0090596C" w:rsidRDefault="0090596C" w:rsidP="00F80BBE">
          <w:pPr>
            <w:pStyle w:val="Kopfzeile"/>
            <w:ind w:left="-108"/>
            <w:jc w:val="center"/>
          </w:pPr>
          <w:bookmarkStart w:id="1" w:name="_Hlk521325785"/>
        </w:p>
      </w:tc>
      <w:tc>
        <w:tcPr>
          <w:tcW w:w="6640" w:type="dxa"/>
          <w:vAlign w:val="center"/>
        </w:tcPr>
        <w:p w14:paraId="08F9F47F" w14:textId="7F61D88B" w:rsidR="0090596C" w:rsidRPr="0090596C" w:rsidRDefault="0090596C" w:rsidP="0090596C">
          <w:pPr>
            <w:pStyle w:val="Kopfzeile"/>
          </w:pPr>
        </w:p>
      </w:tc>
    </w:tr>
    <w:tr w:rsidR="00F72E14" w14:paraId="00C12C1C" w14:textId="77777777" w:rsidTr="00F72E14">
      <w:trPr>
        <w:trHeight w:val="990"/>
      </w:trPr>
      <w:tc>
        <w:tcPr>
          <w:tcW w:w="8505" w:type="dxa"/>
          <w:vAlign w:val="center"/>
        </w:tcPr>
        <w:p w14:paraId="1466A671" w14:textId="7F67BBAA" w:rsidR="00F72E14" w:rsidRPr="00F72E14" w:rsidRDefault="00F80BBE" w:rsidP="00F72E14">
          <w:pPr>
            <w:pStyle w:val="Kopfzeile"/>
            <w:ind w:left="-108"/>
            <w:jc w:val="center"/>
            <w:rPr>
              <w:color w:val="9A4168" w:themeColor="accent3" w:themeShade="BF"/>
            </w:rPr>
          </w:pPr>
          <w:r>
            <w:rPr>
              <w:color w:val="9A4168" w:themeColor="accent3" w:themeShade="BF"/>
            </w:rPr>
            <w:t xml:space="preserve">            </w:t>
          </w:r>
          <w:r w:rsidR="00F72E14" w:rsidRPr="00F72E14">
            <w:rPr>
              <w:color w:val="9A4168" w:themeColor="accent3" w:themeShade="BF"/>
            </w:rPr>
            <w:t>Fragebogen für Welpen-Interessenten</w:t>
          </w:r>
        </w:p>
      </w:tc>
      <w:tc>
        <w:tcPr>
          <w:tcW w:w="6640" w:type="dxa"/>
          <w:vAlign w:val="center"/>
        </w:tcPr>
        <w:p w14:paraId="410BE79C" w14:textId="77777777" w:rsidR="00F72E14" w:rsidRPr="00F72E14" w:rsidRDefault="00F72E14" w:rsidP="00F72E14">
          <w:pPr>
            <w:pStyle w:val="Kopfzeile"/>
            <w:ind w:left="-144" w:firstLine="144"/>
          </w:pPr>
        </w:p>
      </w:tc>
    </w:tr>
  </w:tbl>
  <w:bookmarkEnd w:id="1"/>
  <w:p w14:paraId="4D1CA3D8" w14:textId="67BD4B7F" w:rsidR="00650259" w:rsidRPr="0090596C" w:rsidRDefault="00F72E14" w:rsidP="0090596C">
    <w:pPr>
      <w:pStyle w:val="KeinLeerraum"/>
      <w:spacing w:after="0"/>
      <w:rPr>
        <w:sz w:val="20"/>
      </w:rPr>
    </w:pPr>
    <w:r w:rsidRPr="00F72E14">
      <w:rPr>
        <w:noProof/>
      </w:rPr>
      <w:drawing>
        <wp:anchor distT="0" distB="0" distL="114300" distR="114300" simplePos="0" relativeHeight="251657216" behindDoc="1" locked="0" layoutInCell="1" allowOverlap="1" wp14:anchorId="24D40CFC" wp14:editId="7C2A5A4C">
          <wp:simplePos x="0" y="0"/>
          <wp:positionH relativeFrom="page">
            <wp:align>center</wp:align>
          </wp:positionH>
          <wp:positionV relativeFrom="paragraph">
            <wp:posOffset>-2555240</wp:posOffset>
          </wp:positionV>
          <wp:extent cx="4565650" cy="3213100"/>
          <wp:effectExtent l="0" t="0" r="6350" b="635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0" cy="321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39988" w14:textId="77777777" w:rsidR="00CD65BD" w:rsidRDefault="00CD65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90570507">
    <w:abstractNumId w:val="11"/>
  </w:num>
  <w:num w:numId="2" w16cid:durableId="1324049492">
    <w:abstractNumId w:val="7"/>
  </w:num>
  <w:num w:numId="3" w16cid:durableId="1367220453">
    <w:abstractNumId w:val="15"/>
  </w:num>
  <w:num w:numId="4" w16cid:durableId="1042436660">
    <w:abstractNumId w:val="12"/>
  </w:num>
  <w:num w:numId="5" w16cid:durableId="1959992885">
    <w:abstractNumId w:val="13"/>
  </w:num>
  <w:num w:numId="6" w16cid:durableId="1175076190">
    <w:abstractNumId w:val="19"/>
  </w:num>
  <w:num w:numId="7" w16cid:durableId="1647078736">
    <w:abstractNumId w:val="6"/>
  </w:num>
  <w:num w:numId="8" w16cid:durableId="1462118284">
    <w:abstractNumId w:val="10"/>
  </w:num>
  <w:num w:numId="9" w16cid:durableId="851144804">
    <w:abstractNumId w:val="17"/>
  </w:num>
  <w:num w:numId="10" w16cid:durableId="1155880941">
    <w:abstractNumId w:val="1"/>
  </w:num>
  <w:num w:numId="11" w16cid:durableId="198317911">
    <w:abstractNumId w:val="5"/>
  </w:num>
  <w:num w:numId="12" w16cid:durableId="1470708174">
    <w:abstractNumId w:val="0"/>
  </w:num>
  <w:num w:numId="13" w16cid:durableId="721945146">
    <w:abstractNumId w:val="2"/>
  </w:num>
  <w:num w:numId="14" w16cid:durableId="305354670">
    <w:abstractNumId w:val="9"/>
  </w:num>
  <w:num w:numId="15" w16cid:durableId="1865825421">
    <w:abstractNumId w:val="8"/>
  </w:num>
  <w:num w:numId="16" w16cid:durableId="1886328887">
    <w:abstractNumId w:val="16"/>
  </w:num>
  <w:num w:numId="17" w16cid:durableId="2011131001">
    <w:abstractNumId w:val="3"/>
  </w:num>
  <w:num w:numId="18" w16cid:durableId="593636076">
    <w:abstractNumId w:val="21"/>
  </w:num>
  <w:num w:numId="19" w16cid:durableId="414515304">
    <w:abstractNumId w:val="18"/>
  </w:num>
  <w:num w:numId="20" w16cid:durableId="1674994181">
    <w:abstractNumId w:val="14"/>
  </w:num>
  <w:num w:numId="21" w16cid:durableId="203950669">
    <w:abstractNumId w:val="20"/>
  </w:num>
  <w:num w:numId="22" w16cid:durableId="135338533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14"/>
    <w:rsid w:val="000456E1"/>
    <w:rsid w:val="00052382"/>
    <w:rsid w:val="0006568A"/>
    <w:rsid w:val="00076F0F"/>
    <w:rsid w:val="00084253"/>
    <w:rsid w:val="000D1F49"/>
    <w:rsid w:val="001727CA"/>
    <w:rsid w:val="00275377"/>
    <w:rsid w:val="002928D0"/>
    <w:rsid w:val="002C56E6"/>
    <w:rsid w:val="00361E11"/>
    <w:rsid w:val="003A487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676560"/>
    <w:rsid w:val="00770F25"/>
    <w:rsid w:val="007A35A8"/>
    <w:rsid w:val="007B0A85"/>
    <w:rsid w:val="007C6A52"/>
    <w:rsid w:val="007F7B5D"/>
    <w:rsid w:val="008028B8"/>
    <w:rsid w:val="0082043E"/>
    <w:rsid w:val="00836129"/>
    <w:rsid w:val="008E203A"/>
    <w:rsid w:val="0090596C"/>
    <w:rsid w:val="0091229C"/>
    <w:rsid w:val="00940E73"/>
    <w:rsid w:val="009638C7"/>
    <w:rsid w:val="0098597D"/>
    <w:rsid w:val="00993677"/>
    <w:rsid w:val="009F619A"/>
    <w:rsid w:val="009F6DDE"/>
    <w:rsid w:val="00A370A8"/>
    <w:rsid w:val="00A72DC1"/>
    <w:rsid w:val="00B40325"/>
    <w:rsid w:val="00BC2C50"/>
    <w:rsid w:val="00BD4753"/>
    <w:rsid w:val="00BD5CB1"/>
    <w:rsid w:val="00BE62EE"/>
    <w:rsid w:val="00C003BA"/>
    <w:rsid w:val="00C1130E"/>
    <w:rsid w:val="00C46878"/>
    <w:rsid w:val="00CB4A51"/>
    <w:rsid w:val="00CD4532"/>
    <w:rsid w:val="00CD47B0"/>
    <w:rsid w:val="00CD65BD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72E14"/>
    <w:rsid w:val="00F80BB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944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customStyle="1" w:styleId="Default">
    <w:name w:val="Default"/>
    <w:rsid w:val="00993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rsid w:val="00676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werglanghaardackel-vomstemmerlande.de" TargetMode="External"/><Relationship Id="rId1" Type="http://schemas.openxmlformats.org/officeDocument/2006/relationships/hyperlink" Target="mailto:info@Zwerglanghaardackel-vpmstemmerland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92364AB16744D5A0A216DEF4A9FF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33A10A-61D0-4E02-BC57-58EFDFB14C05}"/>
      </w:docPartPr>
      <w:docPartBody>
        <w:p w:rsidR="00EF7354" w:rsidRDefault="00AE2863">
          <w:pPr>
            <w:pStyle w:val="1F92364AB16744D5A0A216DEF4A9FF90"/>
          </w:pPr>
          <w:r w:rsidRPr="003A4871">
            <w:rPr>
              <w:lang w:bidi="de-DE"/>
            </w:rPr>
            <w:t>Telefon</w:t>
          </w:r>
        </w:p>
      </w:docPartBody>
    </w:docPart>
    <w:docPart>
      <w:docPartPr>
        <w:name w:val="C3E3DA06EBD6498BA03738F465D4BE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B49BA-0A8B-449E-8A5A-FA0C0B2CE11F}"/>
      </w:docPartPr>
      <w:docPartBody>
        <w:p w:rsidR="00EF7354" w:rsidRDefault="00AE2863">
          <w:pPr>
            <w:pStyle w:val="C3E3DA06EBD6498BA03738F465D4BE00"/>
          </w:pPr>
          <w:r w:rsidRPr="003A4871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pperplate Gothic Light">
    <w:altName w:val="Copperplate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63"/>
    <w:rsid w:val="006E7057"/>
    <w:rsid w:val="009D325A"/>
    <w:rsid w:val="00AE2863"/>
    <w:rsid w:val="00E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F92364AB16744D5A0A216DEF4A9FF90">
    <w:name w:val="1F92364AB16744D5A0A216DEF4A9FF90"/>
  </w:style>
  <w:style w:type="paragraph" w:customStyle="1" w:styleId="C3E3DA06EBD6498BA03738F465D4BE00">
    <w:name w:val="C3E3DA06EBD6498BA03738F465D4BE00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C:\Users\matth\AppData\Roaming\Microsoft\Templates\Verzeichnis-Erfassungsformular.dotx</Template>
  <TotalTime>0</TotalTime>
  <Pages>3</Pages>
  <Words>516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2022-09-12T15:04:00Z</dcterms:created>
  <dcterms:modified xsi:type="dcterms:W3CDTF">2022-09-12T15:04:00Z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